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8ECE1" w14:textId="77777777" w:rsidR="000F2359" w:rsidRPr="003A5143" w:rsidRDefault="000F2359" w:rsidP="000F2359">
      <w:pPr>
        <w:rPr>
          <w:b/>
          <w:color w:val="007499"/>
        </w:rPr>
      </w:pPr>
    </w:p>
    <w:p w14:paraId="0B542618" w14:textId="77777777" w:rsidR="000F2359" w:rsidRPr="003A5143" w:rsidRDefault="000F2359" w:rsidP="000F2359">
      <w:pPr>
        <w:rPr>
          <w:b/>
          <w:color w:val="007499"/>
        </w:rPr>
      </w:pPr>
    </w:p>
    <w:p w14:paraId="36461C98" w14:textId="77777777" w:rsidR="00C4302B" w:rsidRDefault="00C4302B" w:rsidP="000F2359">
      <w:pPr>
        <w:rPr>
          <w:b/>
          <w:color w:val="007499"/>
        </w:rPr>
        <w:sectPr w:rsidR="00C4302B" w:rsidSect="009D07B3">
          <w:headerReference w:type="default" r:id="rId11"/>
          <w:footerReference w:type="default" r:id="rId12"/>
          <w:headerReference w:type="first" r:id="rId13"/>
          <w:footerReference w:type="first" r:id="rId14"/>
          <w:pgSz w:w="12240" w:h="15840"/>
          <w:pgMar w:top="720" w:right="720" w:bottom="720" w:left="720" w:header="720" w:footer="720" w:gutter="0"/>
          <w:cols w:space="720"/>
          <w:titlePg/>
          <w:docGrid w:linePitch="360"/>
        </w:sectPr>
      </w:pPr>
    </w:p>
    <w:p w14:paraId="492EB387" w14:textId="77777777" w:rsidR="008D2E46" w:rsidRPr="003A5143" w:rsidRDefault="008D2E46" w:rsidP="008D2E46">
      <w:pPr>
        <w:rPr>
          <w:b/>
          <w:color w:val="007499"/>
        </w:rPr>
      </w:pPr>
      <w:r>
        <w:rPr>
          <w:b/>
          <w:noProof/>
          <w:color w:val="007499"/>
        </w:rPr>
        <w:drawing>
          <wp:inline distT="0" distB="0" distL="0" distR="0" wp14:anchorId="3FE31380" wp14:editId="62D4B2DE">
            <wp:extent cx="1621064" cy="685800"/>
            <wp:effectExtent l="0" t="0" r="0" b="0"/>
            <wp:docPr id="4" name="Picture 4" descr="GSA Online University Logo. Eagle in flight, reaching to turn the page of an open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SA Online University Logo. Eagle in flight, reaching to turn the page of an open book.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1064" cy="685800"/>
                    </a:xfrm>
                    <a:prstGeom prst="rect">
                      <a:avLst/>
                    </a:prstGeom>
                  </pic:spPr>
                </pic:pic>
              </a:graphicData>
            </a:graphic>
          </wp:inline>
        </w:drawing>
      </w:r>
    </w:p>
    <w:p w14:paraId="1FAA10CB" w14:textId="77777777" w:rsidR="008D2E46" w:rsidRDefault="008D2E46" w:rsidP="008D2E46">
      <w:pPr>
        <w:rPr>
          <w:b/>
          <w:color w:val="007499"/>
        </w:rPr>
        <w:sectPr w:rsidR="008D2E46" w:rsidSect="008D2E46">
          <w:headerReference w:type="default" r:id="rId16"/>
          <w:footerReference w:type="default" r:id="rId17"/>
          <w:headerReference w:type="first" r:id="rId18"/>
          <w:footerReference w:type="first" r:id="rId19"/>
          <w:type w:val="continuous"/>
          <w:pgSz w:w="12240" w:h="15840"/>
          <w:pgMar w:top="720" w:right="720" w:bottom="720" w:left="720" w:header="720" w:footer="720" w:gutter="0"/>
          <w:cols w:space="720"/>
          <w:titlePg/>
          <w:docGrid w:linePitch="360"/>
        </w:sectPr>
      </w:pPr>
    </w:p>
    <w:p w14:paraId="5A5311EA" w14:textId="1A51F288" w:rsidR="008D2E46" w:rsidRDefault="002D05D3" w:rsidP="008D2E46">
      <w:pPr>
        <w:spacing w:line="640" w:lineRule="exact"/>
        <w:rPr>
          <w:rFonts w:ascii="Calibri Light" w:hAnsi="Calibri Light"/>
          <w:color w:val="007499"/>
          <w:sz w:val="64"/>
          <w:szCs w:val="64"/>
        </w:rPr>
      </w:pPr>
      <w:r>
        <w:rPr>
          <w:rFonts w:ascii="Calibri Light" w:hAnsi="Calibri Light"/>
          <w:color w:val="007499"/>
          <w:sz w:val="64"/>
          <w:szCs w:val="64"/>
        </w:rPr>
        <w:t>Supervisor</w:t>
      </w:r>
      <w:r w:rsidR="008D2E46">
        <w:rPr>
          <w:rFonts w:ascii="Calibri Light" w:hAnsi="Calibri Light"/>
          <w:color w:val="007499"/>
          <w:sz w:val="64"/>
          <w:szCs w:val="64"/>
        </w:rPr>
        <w:t>: Navigation</w:t>
      </w:r>
    </w:p>
    <w:p w14:paraId="0774BB55" w14:textId="77777777" w:rsidR="00BF5DCE" w:rsidRPr="00CB5D57" w:rsidRDefault="00D67956" w:rsidP="00BF5DCE">
      <w:pPr>
        <w:pStyle w:val="Heading1"/>
      </w:pPr>
      <w:bookmarkStart w:id="0" w:name="_Toc2141645045"/>
      <w:bookmarkStart w:id="1" w:name="_Toc1559404196"/>
      <w:bookmarkStart w:id="2" w:name="_Toc208982252"/>
      <w:bookmarkStart w:id="3" w:name="_Toc612808082"/>
      <w:bookmarkStart w:id="4" w:name="_Toc102546717"/>
      <w:r>
        <w:t>INTRODUCTION</w:t>
      </w:r>
      <w:bookmarkEnd w:id="0"/>
      <w:bookmarkEnd w:id="1"/>
      <w:bookmarkEnd w:id="2"/>
      <w:bookmarkEnd w:id="3"/>
      <w:bookmarkEnd w:id="4"/>
    </w:p>
    <w:p w14:paraId="2443614D" w14:textId="77777777" w:rsidR="00BF5DCE" w:rsidRDefault="00BF5DCE" w:rsidP="00BF5DCE"/>
    <w:p w14:paraId="59E66581" w14:textId="3466626E" w:rsidR="00BF5DCE" w:rsidRPr="00944D21" w:rsidRDefault="00A029BA" w:rsidP="00BF5DCE">
      <w:r>
        <w:t xml:space="preserve">This Job Aid will provide guidance for </w:t>
      </w:r>
      <w:r w:rsidR="00BE4614">
        <w:t xml:space="preserve">a </w:t>
      </w:r>
      <w:proofErr w:type="gramStart"/>
      <w:r w:rsidR="002D05D3">
        <w:t>Supervisor</w:t>
      </w:r>
      <w:proofErr w:type="gramEnd"/>
      <w:r>
        <w:t xml:space="preserve"> to complete the </w:t>
      </w:r>
      <w:r w:rsidR="00BE4614">
        <w:t>Navigation</w:t>
      </w:r>
      <w:r>
        <w:t xml:space="preserve"> within GSA’s </w:t>
      </w:r>
      <w:r w:rsidR="00C0739B">
        <w:t xml:space="preserve">new </w:t>
      </w:r>
      <w:r>
        <w:t>Online University</w:t>
      </w:r>
      <w:r w:rsidR="0047472F">
        <w:t xml:space="preserve"> which is utilizing the Cornerstone Learning Management System.</w:t>
      </w:r>
    </w:p>
    <w:bookmarkStart w:id="5" w:name="_Toc470866517" w:displacedByCustomXml="next"/>
    <w:sdt>
      <w:sdtPr>
        <w:rPr>
          <w:rFonts w:eastAsiaTheme="minorHAnsi" w:cstheme="minorBidi"/>
          <w:b w:val="0"/>
          <w:bCs w:val="0"/>
          <w:color w:val="auto"/>
          <w:sz w:val="22"/>
          <w:szCs w:val="22"/>
        </w:rPr>
        <w:id w:val="290715977"/>
        <w:docPartObj>
          <w:docPartGallery w:val="Table of Contents"/>
          <w:docPartUnique/>
        </w:docPartObj>
      </w:sdtPr>
      <w:sdtEndPr/>
      <w:sdtContent>
        <w:p w14:paraId="1453BA2E" w14:textId="66D8167A" w:rsidR="00CC2C16" w:rsidRDefault="00CC2C16" w:rsidP="00F8591B">
          <w:pPr>
            <w:pStyle w:val="TOCHeading"/>
          </w:pPr>
          <w:r>
            <w:t>Contents</w:t>
          </w:r>
        </w:p>
        <w:p w14:paraId="12D436EF" w14:textId="066A3098" w:rsidR="0061231B" w:rsidRDefault="00674940">
          <w:pPr>
            <w:pStyle w:val="TOC1"/>
            <w:rPr>
              <w:rFonts w:asciiTheme="minorHAnsi" w:eastAsiaTheme="minorEastAsia" w:hAnsiTheme="minorHAnsi"/>
              <w:b w:val="0"/>
              <w:bCs w:val="0"/>
              <w:color w:val="auto"/>
              <w:sz w:val="22"/>
              <w:szCs w:val="22"/>
            </w:rPr>
          </w:pPr>
          <w:r>
            <w:fldChar w:fldCharType="begin"/>
          </w:r>
          <w:r w:rsidR="16ED1E07">
            <w:instrText>TOC \o "1-3" \h \z \u</w:instrText>
          </w:r>
          <w:r>
            <w:fldChar w:fldCharType="separate"/>
          </w:r>
          <w:hyperlink w:anchor="_Toc102546717" w:history="1">
            <w:r w:rsidR="0061231B" w:rsidRPr="00374246">
              <w:rPr>
                <w:rStyle w:val="Hyperlink"/>
              </w:rPr>
              <w:t>INTRODUCTION</w:t>
            </w:r>
            <w:r w:rsidR="0061231B">
              <w:rPr>
                <w:webHidden/>
              </w:rPr>
              <w:tab/>
            </w:r>
            <w:r w:rsidR="0061231B">
              <w:rPr>
                <w:webHidden/>
              </w:rPr>
              <w:fldChar w:fldCharType="begin"/>
            </w:r>
            <w:r w:rsidR="0061231B">
              <w:rPr>
                <w:webHidden/>
              </w:rPr>
              <w:instrText xml:space="preserve"> PAGEREF _Toc102546717 \h </w:instrText>
            </w:r>
            <w:r w:rsidR="0061231B">
              <w:rPr>
                <w:webHidden/>
              </w:rPr>
            </w:r>
            <w:r w:rsidR="0061231B">
              <w:rPr>
                <w:webHidden/>
              </w:rPr>
              <w:fldChar w:fldCharType="separate"/>
            </w:r>
            <w:r w:rsidR="000B482A">
              <w:rPr>
                <w:webHidden/>
              </w:rPr>
              <w:t>1</w:t>
            </w:r>
            <w:r w:rsidR="0061231B">
              <w:rPr>
                <w:webHidden/>
              </w:rPr>
              <w:fldChar w:fldCharType="end"/>
            </w:r>
          </w:hyperlink>
        </w:p>
        <w:p w14:paraId="724C20CC" w14:textId="7B2B11BA" w:rsidR="0061231B" w:rsidRDefault="000B3AB7">
          <w:pPr>
            <w:pStyle w:val="TOC1"/>
            <w:rPr>
              <w:rFonts w:asciiTheme="minorHAnsi" w:eastAsiaTheme="minorEastAsia" w:hAnsiTheme="minorHAnsi"/>
              <w:b w:val="0"/>
              <w:bCs w:val="0"/>
              <w:color w:val="auto"/>
              <w:sz w:val="22"/>
              <w:szCs w:val="22"/>
            </w:rPr>
          </w:pPr>
          <w:hyperlink w:anchor="_Toc102546718" w:history="1">
            <w:r w:rsidR="0061231B" w:rsidRPr="00374246">
              <w:rPr>
                <w:rStyle w:val="Hyperlink"/>
              </w:rPr>
              <w:t>LOG IN</w:t>
            </w:r>
            <w:r w:rsidR="0061231B">
              <w:rPr>
                <w:webHidden/>
              </w:rPr>
              <w:tab/>
            </w:r>
            <w:r w:rsidR="0061231B">
              <w:rPr>
                <w:webHidden/>
              </w:rPr>
              <w:fldChar w:fldCharType="begin"/>
            </w:r>
            <w:r w:rsidR="0061231B">
              <w:rPr>
                <w:webHidden/>
              </w:rPr>
              <w:instrText xml:space="preserve"> PAGEREF _Toc102546718 \h </w:instrText>
            </w:r>
            <w:r w:rsidR="0061231B">
              <w:rPr>
                <w:webHidden/>
              </w:rPr>
            </w:r>
            <w:r w:rsidR="0061231B">
              <w:rPr>
                <w:webHidden/>
              </w:rPr>
              <w:fldChar w:fldCharType="separate"/>
            </w:r>
            <w:r w:rsidR="000B482A">
              <w:rPr>
                <w:webHidden/>
              </w:rPr>
              <w:t>2</w:t>
            </w:r>
            <w:r w:rsidR="0061231B">
              <w:rPr>
                <w:webHidden/>
              </w:rPr>
              <w:fldChar w:fldCharType="end"/>
            </w:r>
          </w:hyperlink>
        </w:p>
        <w:p w14:paraId="6D93383B" w14:textId="36C8F8B7" w:rsidR="0061231B" w:rsidRDefault="000B3AB7">
          <w:pPr>
            <w:pStyle w:val="TOC1"/>
            <w:rPr>
              <w:rFonts w:asciiTheme="minorHAnsi" w:eastAsiaTheme="minorEastAsia" w:hAnsiTheme="minorHAnsi"/>
              <w:b w:val="0"/>
              <w:bCs w:val="0"/>
              <w:color w:val="auto"/>
              <w:sz w:val="22"/>
              <w:szCs w:val="22"/>
            </w:rPr>
          </w:pPr>
          <w:hyperlink w:anchor="_Toc102546719" w:history="1">
            <w:r w:rsidR="0061231B" w:rsidRPr="00374246">
              <w:rPr>
                <w:rStyle w:val="Hyperlink"/>
              </w:rPr>
              <w:t>WELCOME PAGE/HOME PAGE</w:t>
            </w:r>
            <w:r w:rsidR="0061231B">
              <w:rPr>
                <w:webHidden/>
              </w:rPr>
              <w:tab/>
            </w:r>
            <w:r w:rsidR="0061231B">
              <w:rPr>
                <w:webHidden/>
              </w:rPr>
              <w:fldChar w:fldCharType="begin"/>
            </w:r>
            <w:r w:rsidR="0061231B">
              <w:rPr>
                <w:webHidden/>
              </w:rPr>
              <w:instrText xml:space="preserve"> PAGEREF _Toc102546719 \h </w:instrText>
            </w:r>
            <w:r w:rsidR="0061231B">
              <w:rPr>
                <w:webHidden/>
              </w:rPr>
            </w:r>
            <w:r w:rsidR="0061231B">
              <w:rPr>
                <w:webHidden/>
              </w:rPr>
              <w:fldChar w:fldCharType="separate"/>
            </w:r>
            <w:r w:rsidR="000B482A">
              <w:rPr>
                <w:webHidden/>
              </w:rPr>
              <w:t>3</w:t>
            </w:r>
            <w:r w:rsidR="0061231B">
              <w:rPr>
                <w:webHidden/>
              </w:rPr>
              <w:fldChar w:fldCharType="end"/>
            </w:r>
          </w:hyperlink>
        </w:p>
        <w:p w14:paraId="43E10EAB" w14:textId="5DB964B1" w:rsidR="0061231B" w:rsidRDefault="000B3AB7">
          <w:pPr>
            <w:pStyle w:val="TOC3"/>
            <w:rPr>
              <w:rFonts w:eastAsiaTheme="minorEastAsia"/>
              <w:i w:val="0"/>
              <w:iCs w:val="0"/>
            </w:rPr>
          </w:pPr>
          <w:hyperlink w:anchor="_Toc102546720" w:history="1">
            <w:r w:rsidR="0061231B" w:rsidRPr="00374246">
              <w:rPr>
                <w:rStyle w:val="Hyperlink"/>
                <w:rFonts w:ascii="Calibri" w:eastAsia="Calibri" w:hAnsi="Calibri" w:cs="Calibri"/>
              </w:rPr>
              <w:t>a.</w:t>
            </w:r>
            <w:r w:rsidR="0061231B">
              <w:rPr>
                <w:rFonts w:eastAsiaTheme="minorEastAsia"/>
                <w:i w:val="0"/>
                <w:iCs w:val="0"/>
              </w:rPr>
              <w:tab/>
            </w:r>
            <w:r w:rsidR="0061231B" w:rsidRPr="00374246">
              <w:rPr>
                <w:rStyle w:val="Hyperlink"/>
                <w:rFonts w:ascii="Calibri" w:hAnsi="Calibri"/>
              </w:rPr>
              <w:t>Main Navigation</w:t>
            </w:r>
            <w:r w:rsidR="0061231B">
              <w:rPr>
                <w:webHidden/>
              </w:rPr>
              <w:tab/>
            </w:r>
            <w:r w:rsidR="0061231B">
              <w:rPr>
                <w:webHidden/>
              </w:rPr>
              <w:fldChar w:fldCharType="begin"/>
            </w:r>
            <w:r w:rsidR="0061231B">
              <w:rPr>
                <w:webHidden/>
              </w:rPr>
              <w:instrText xml:space="preserve"> PAGEREF _Toc102546720 \h </w:instrText>
            </w:r>
            <w:r w:rsidR="0061231B">
              <w:rPr>
                <w:webHidden/>
              </w:rPr>
            </w:r>
            <w:r w:rsidR="0061231B">
              <w:rPr>
                <w:webHidden/>
              </w:rPr>
              <w:fldChar w:fldCharType="separate"/>
            </w:r>
            <w:r w:rsidR="000B482A">
              <w:rPr>
                <w:webHidden/>
              </w:rPr>
              <w:t>3</w:t>
            </w:r>
            <w:r w:rsidR="0061231B">
              <w:rPr>
                <w:webHidden/>
              </w:rPr>
              <w:fldChar w:fldCharType="end"/>
            </w:r>
          </w:hyperlink>
        </w:p>
        <w:p w14:paraId="2BFC8ADE" w14:textId="65E34E21" w:rsidR="0061231B" w:rsidRDefault="000B3AB7">
          <w:pPr>
            <w:pStyle w:val="TOC3"/>
            <w:rPr>
              <w:rFonts w:eastAsiaTheme="minorEastAsia"/>
              <w:i w:val="0"/>
              <w:iCs w:val="0"/>
            </w:rPr>
          </w:pPr>
          <w:hyperlink w:anchor="_Toc102546721" w:history="1">
            <w:r w:rsidR="0061231B" w:rsidRPr="00374246">
              <w:rPr>
                <w:rStyle w:val="Hyperlink"/>
                <w:rFonts w:ascii="Calibri" w:eastAsia="Calibri" w:hAnsi="Calibri" w:cs="Calibri"/>
              </w:rPr>
              <w:t>b.</w:t>
            </w:r>
            <w:r w:rsidR="0061231B">
              <w:rPr>
                <w:rFonts w:eastAsiaTheme="minorEastAsia"/>
                <w:i w:val="0"/>
                <w:iCs w:val="0"/>
              </w:rPr>
              <w:tab/>
            </w:r>
            <w:r w:rsidR="0061231B" w:rsidRPr="00374246">
              <w:rPr>
                <w:rStyle w:val="Hyperlink"/>
                <w:rFonts w:ascii="Calibri" w:hAnsi="Calibri"/>
              </w:rPr>
              <w:t>Scrolling Welcome Banner</w:t>
            </w:r>
            <w:r w:rsidR="0061231B">
              <w:rPr>
                <w:webHidden/>
              </w:rPr>
              <w:tab/>
            </w:r>
            <w:r w:rsidR="0061231B">
              <w:rPr>
                <w:webHidden/>
              </w:rPr>
              <w:fldChar w:fldCharType="begin"/>
            </w:r>
            <w:r w:rsidR="0061231B">
              <w:rPr>
                <w:webHidden/>
              </w:rPr>
              <w:instrText xml:space="preserve"> PAGEREF _Toc102546721 \h </w:instrText>
            </w:r>
            <w:r w:rsidR="0061231B">
              <w:rPr>
                <w:webHidden/>
              </w:rPr>
            </w:r>
            <w:r w:rsidR="0061231B">
              <w:rPr>
                <w:webHidden/>
              </w:rPr>
              <w:fldChar w:fldCharType="separate"/>
            </w:r>
            <w:r w:rsidR="000B482A">
              <w:rPr>
                <w:webHidden/>
              </w:rPr>
              <w:t>3</w:t>
            </w:r>
            <w:r w:rsidR="0061231B">
              <w:rPr>
                <w:webHidden/>
              </w:rPr>
              <w:fldChar w:fldCharType="end"/>
            </w:r>
          </w:hyperlink>
        </w:p>
        <w:p w14:paraId="12682AD6" w14:textId="1C28F643" w:rsidR="0061231B" w:rsidRDefault="000B3AB7">
          <w:pPr>
            <w:pStyle w:val="TOC3"/>
            <w:rPr>
              <w:rFonts w:eastAsiaTheme="minorEastAsia"/>
              <w:i w:val="0"/>
              <w:iCs w:val="0"/>
            </w:rPr>
          </w:pPr>
          <w:hyperlink w:anchor="_Toc102546722" w:history="1">
            <w:r w:rsidR="0061231B" w:rsidRPr="00374246">
              <w:rPr>
                <w:rStyle w:val="Hyperlink"/>
                <w:rFonts w:ascii="Calibri" w:eastAsia="Calibri" w:hAnsi="Calibri" w:cs="Calibri"/>
              </w:rPr>
              <w:t>c.</w:t>
            </w:r>
            <w:r w:rsidR="0061231B">
              <w:rPr>
                <w:rFonts w:eastAsiaTheme="minorEastAsia"/>
                <w:i w:val="0"/>
                <w:iCs w:val="0"/>
              </w:rPr>
              <w:tab/>
            </w:r>
            <w:r w:rsidR="0061231B" w:rsidRPr="00374246">
              <w:rPr>
                <w:rStyle w:val="Hyperlink"/>
                <w:rFonts w:ascii="Calibri" w:hAnsi="Calibri"/>
              </w:rPr>
              <w:t>Main Learning Areas</w:t>
            </w:r>
            <w:r w:rsidR="0061231B">
              <w:rPr>
                <w:webHidden/>
              </w:rPr>
              <w:tab/>
            </w:r>
            <w:r w:rsidR="0061231B">
              <w:rPr>
                <w:webHidden/>
              </w:rPr>
              <w:fldChar w:fldCharType="begin"/>
            </w:r>
            <w:r w:rsidR="0061231B">
              <w:rPr>
                <w:webHidden/>
              </w:rPr>
              <w:instrText xml:space="preserve"> PAGEREF _Toc102546722 \h </w:instrText>
            </w:r>
            <w:r w:rsidR="0061231B">
              <w:rPr>
                <w:webHidden/>
              </w:rPr>
            </w:r>
            <w:r w:rsidR="0061231B">
              <w:rPr>
                <w:webHidden/>
              </w:rPr>
              <w:fldChar w:fldCharType="separate"/>
            </w:r>
            <w:r w:rsidR="000B482A">
              <w:rPr>
                <w:webHidden/>
              </w:rPr>
              <w:t>3</w:t>
            </w:r>
            <w:r w:rsidR="0061231B">
              <w:rPr>
                <w:webHidden/>
              </w:rPr>
              <w:fldChar w:fldCharType="end"/>
            </w:r>
          </w:hyperlink>
        </w:p>
        <w:p w14:paraId="41401275" w14:textId="360D550E" w:rsidR="0061231B" w:rsidRDefault="000B3AB7">
          <w:pPr>
            <w:pStyle w:val="TOC3"/>
            <w:rPr>
              <w:rFonts w:eastAsiaTheme="minorEastAsia"/>
              <w:i w:val="0"/>
              <w:iCs w:val="0"/>
            </w:rPr>
          </w:pPr>
          <w:hyperlink w:anchor="_Toc102546723" w:history="1">
            <w:r w:rsidR="0061231B" w:rsidRPr="00374246">
              <w:rPr>
                <w:rStyle w:val="Hyperlink"/>
                <w:rFonts w:ascii="Calibri" w:eastAsia="Calibri" w:hAnsi="Calibri" w:cs="Calibri"/>
              </w:rPr>
              <w:t>d.</w:t>
            </w:r>
            <w:r w:rsidR="0061231B">
              <w:rPr>
                <w:rFonts w:eastAsiaTheme="minorEastAsia"/>
                <w:i w:val="0"/>
                <w:iCs w:val="0"/>
              </w:rPr>
              <w:tab/>
            </w:r>
            <w:r w:rsidR="0061231B" w:rsidRPr="00374246">
              <w:rPr>
                <w:rStyle w:val="Hyperlink"/>
                <w:rFonts w:ascii="Calibri" w:hAnsi="Calibri"/>
              </w:rPr>
              <w:t>What’s New</w:t>
            </w:r>
            <w:r w:rsidR="0061231B">
              <w:rPr>
                <w:webHidden/>
              </w:rPr>
              <w:tab/>
            </w:r>
            <w:r w:rsidR="0061231B">
              <w:rPr>
                <w:webHidden/>
              </w:rPr>
              <w:fldChar w:fldCharType="begin"/>
            </w:r>
            <w:r w:rsidR="0061231B">
              <w:rPr>
                <w:webHidden/>
              </w:rPr>
              <w:instrText xml:space="preserve"> PAGEREF _Toc102546723 \h </w:instrText>
            </w:r>
            <w:r w:rsidR="0061231B">
              <w:rPr>
                <w:webHidden/>
              </w:rPr>
            </w:r>
            <w:r w:rsidR="0061231B">
              <w:rPr>
                <w:webHidden/>
              </w:rPr>
              <w:fldChar w:fldCharType="separate"/>
            </w:r>
            <w:r w:rsidR="000B482A">
              <w:rPr>
                <w:webHidden/>
              </w:rPr>
              <w:t>3</w:t>
            </w:r>
            <w:r w:rsidR="0061231B">
              <w:rPr>
                <w:webHidden/>
              </w:rPr>
              <w:fldChar w:fldCharType="end"/>
            </w:r>
          </w:hyperlink>
        </w:p>
        <w:p w14:paraId="5210ED9E" w14:textId="5AEE1AD4" w:rsidR="0061231B" w:rsidRDefault="000B3AB7">
          <w:pPr>
            <w:pStyle w:val="TOC3"/>
            <w:rPr>
              <w:rFonts w:eastAsiaTheme="minorEastAsia"/>
              <w:i w:val="0"/>
              <w:iCs w:val="0"/>
            </w:rPr>
          </w:pPr>
          <w:hyperlink w:anchor="_Toc102546724" w:history="1">
            <w:r w:rsidR="0061231B" w:rsidRPr="00374246">
              <w:rPr>
                <w:rStyle w:val="Hyperlink"/>
                <w:rFonts w:ascii="Calibri" w:eastAsia="Calibri" w:hAnsi="Calibri" w:cs="Calibri"/>
              </w:rPr>
              <w:t>e.</w:t>
            </w:r>
            <w:r w:rsidR="0061231B">
              <w:rPr>
                <w:rFonts w:eastAsiaTheme="minorEastAsia"/>
                <w:i w:val="0"/>
                <w:iCs w:val="0"/>
              </w:rPr>
              <w:tab/>
            </w:r>
            <w:r w:rsidR="0061231B" w:rsidRPr="00374246">
              <w:rPr>
                <w:rStyle w:val="Hyperlink"/>
                <w:rFonts w:ascii="Calibri" w:hAnsi="Calibri"/>
              </w:rPr>
              <w:t>Additional Information</w:t>
            </w:r>
            <w:r w:rsidR="0061231B">
              <w:rPr>
                <w:webHidden/>
              </w:rPr>
              <w:tab/>
            </w:r>
            <w:r w:rsidR="0061231B">
              <w:rPr>
                <w:webHidden/>
              </w:rPr>
              <w:fldChar w:fldCharType="begin"/>
            </w:r>
            <w:r w:rsidR="0061231B">
              <w:rPr>
                <w:webHidden/>
              </w:rPr>
              <w:instrText xml:space="preserve"> PAGEREF _Toc102546724 \h </w:instrText>
            </w:r>
            <w:r w:rsidR="0061231B">
              <w:rPr>
                <w:webHidden/>
              </w:rPr>
            </w:r>
            <w:r w:rsidR="0061231B">
              <w:rPr>
                <w:webHidden/>
              </w:rPr>
              <w:fldChar w:fldCharType="separate"/>
            </w:r>
            <w:r w:rsidR="000B482A">
              <w:rPr>
                <w:webHidden/>
              </w:rPr>
              <w:t>3</w:t>
            </w:r>
            <w:r w:rsidR="0061231B">
              <w:rPr>
                <w:webHidden/>
              </w:rPr>
              <w:fldChar w:fldCharType="end"/>
            </w:r>
          </w:hyperlink>
        </w:p>
        <w:p w14:paraId="6E789B71" w14:textId="30263A46" w:rsidR="0061231B" w:rsidRDefault="000B3AB7">
          <w:pPr>
            <w:pStyle w:val="TOC3"/>
            <w:rPr>
              <w:rFonts w:eastAsiaTheme="minorEastAsia"/>
              <w:i w:val="0"/>
              <w:iCs w:val="0"/>
            </w:rPr>
          </w:pPr>
          <w:hyperlink w:anchor="_Toc102546725" w:history="1">
            <w:r w:rsidR="0061231B" w:rsidRPr="00374246">
              <w:rPr>
                <w:rStyle w:val="Hyperlink"/>
                <w:rFonts w:ascii="Calibri" w:eastAsia="Calibri" w:hAnsi="Calibri" w:cs="Calibri"/>
              </w:rPr>
              <w:t>f.</w:t>
            </w:r>
            <w:r w:rsidR="0061231B">
              <w:rPr>
                <w:rFonts w:eastAsiaTheme="minorEastAsia"/>
                <w:i w:val="0"/>
                <w:iCs w:val="0"/>
              </w:rPr>
              <w:tab/>
            </w:r>
            <w:r w:rsidR="0061231B" w:rsidRPr="00374246">
              <w:rPr>
                <w:rStyle w:val="Hyperlink"/>
                <w:rFonts w:ascii="Calibri" w:hAnsi="Calibri"/>
              </w:rPr>
              <w:t>Welcome Video</w:t>
            </w:r>
            <w:r w:rsidR="0061231B">
              <w:rPr>
                <w:webHidden/>
              </w:rPr>
              <w:tab/>
            </w:r>
            <w:r w:rsidR="0061231B">
              <w:rPr>
                <w:webHidden/>
              </w:rPr>
              <w:fldChar w:fldCharType="begin"/>
            </w:r>
            <w:r w:rsidR="0061231B">
              <w:rPr>
                <w:webHidden/>
              </w:rPr>
              <w:instrText xml:space="preserve"> PAGEREF _Toc102546725 \h </w:instrText>
            </w:r>
            <w:r w:rsidR="0061231B">
              <w:rPr>
                <w:webHidden/>
              </w:rPr>
            </w:r>
            <w:r w:rsidR="0061231B">
              <w:rPr>
                <w:webHidden/>
              </w:rPr>
              <w:fldChar w:fldCharType="separate"/>
            </w:r>
            <w:r w:rsidR="000B482A">
              <w:rPr>
                <w:webHidden/>
              </w:rPr>
              <w:t>3</w:t>
            </w:r>
            <w:r w:rsidR="0061231B">
              <w:rPr>
                <w:webHidden/>
              </w:rPr>
              <w:fldChar w:fldCharType="end"/>
            </w:r>
          </w:hyperlink>
        </w:p>
        <w:p w14:paraId="23F01E1C" w14:textId="320CFEE2" w:rsidR="0061231B" w:rsidRDefault="000B3AB7">
          <w:pPr>
            <w:pStyle w:val="TOC1"/>
            <w:rPr>
              <w:rFonts w:asciiTheme="minorHAnsi" w:eastAsiaTheme="minorEastAsia" w:hAnsiTheme="minorHAnsi"/>
              <w:b w:val="0"/>
              <w:bCs w:val="0"/>
              <w:color w:val="auto"/>
              <w:sz w:val="22"/>
              <w:szCs w:val="22"/>
            </w:rPr>
          </w:pPr>
          <w:hyperlink w:anchor="_Toc102546726" w:history="1">
            <w:r w:rsidR="0061231B" w:rsidRPr="00374246">
              <w:rPr>
                <w:rStyle w:val="Hyperlink"/>
              </w:rPr>
              <w:t>MAIN NAVIGATION</w:t>
            </w:r>
            <w:r w:rsidR="0061231B">
              <w:rPr>
                <w:webHidden/>
              </w:rPr>
              <w:tab/>
            </w:r>
            <w:r w:rsidR="0061231B">
              <w:rPr>
                <w:webHidden/>
              </w:rPr>
              <w:fldChar w:fldCharType="begin"/>
            </w:r>
            <w:r w:rsidR="0061231B">
              <w:rPr>
                <w:webHidden/>
              </w:rPr>
              <w:instrText xml:space="preserve"> PAGEREF _Toc102546726 \h </w:instrText>
            </w:r>
            <w:r w:rsidR="0061231B">
              <w:rPr>
                <w:webHidden/>
              </w:rPr>
            </w:r>
            <w:r w:rsidR="0061231B">
              <w:rPr>
                <w:webHidden/>
              </w:rPr>
              <w:fldChar w:fldCharType="separate"/>
            </w:r>
            <w:r w:rsidR="000B482A">
              <w:rPr>
                <w:webHidden/>
              </w:rPr>
              <w:t>4</w:t>
            </w:r>
            <w:r w:rsidR="0061231B">
              <w:rPr>
                <w:webHidden/>
              </w:rPr>
              <w:fldChar w:fldCharType="end"/>
            </w:r>
          </w:hyperlink>
        </w:p>
        <w:p w14:paraId="4DBFECEA" w14:textId="4EF324E5" w:rsidR="0061231B" w:rsidRDefault="000B3AB7">
          <w:pPr>
            <w:pStyle w:val="TOC3"/>
            <w:rPr>
              <w:rFonts w:eastAsiaTheme="minorEastAsia"/>
              <w:i w:val="0"/>
              <w:iCs w:val="0"/>
            </w:rPr>
          </w:pPr>
          <w:hyperlink w:anchor="_Toc102546727" w:history="1">
            <w:r w:rsidR="0061231B" w:rsidRPr="00374246">
              <w:rPr>
                <w:rStyle w:val="Hyperlink"/>
              </w:rPr>
              <w:t>Online University Logo</w:t>
            </w:r>
            <w:r w:rsidR="0061231B">
              <w:rPr>
                <w:webHidden/>
              </w:rPr>
              <w:tab/>
            </w:r>
            <w:r w:rsidR="0061231B">
              <w:rPr>
                <w:webHidden/>
              </w:rPr>
              <w:fldChar w:fldCharType="begin"/>
            </w:r>
            <w:r w:rsidR="0061231B">
              <w:rPr>
                <w:webHidden/>
              </w:rPr>
              <w:instrText xml:space="preserve"> PAGEREF _Toc102546727 \h </w:instrText>
            </w:r>
            <w:r w:rsidR="0061231B">
              <w:rPr>
                <w:webHidden/>
              </w:rPr>
            </w:r>
            <w:r w:rsidR="0061231B">
              <w:rPr>
                <w:webHidden/>
              </w:rPr>
              <w:fldChar w:fldCharType="separate"/>
            </w:r>
            <w:r w:rsidR="000B482A">
              <w:rPr>
                <w:webHidden/>
              </w:rPr>
              <w:t>4</w:t>
            </w:r>
            <w:r w:rsidR="0061231B">
              <w:rPr>
                <w:webHidden/>
              </w:rPr>
              <w:fldChar w:fldCharType="end"/>
            </w:r>
          </w:hyperlink>
        </w:p>
        <w:p w14:paraId="56F0B78E" w14:textId="5904C56F" w:rsidR="0061231B" w:rsidRDefault="000B3AB7">
          <w:pPr>
            <w:pStyle w:val="TOC3"/>
            <w:rPr>
              <w:rFonts w:eastAsiaTheme="minorEastAsia"/>
              <w:i w:val="0"/>
              <w:iCs w:val="0"/>
            </w:rPr>
          </w:pPr>
          <w:hyperlink w:anchor="_Toc102546728" w:history="1">
            <w:r w:rsidR="0061231B" w:rsidRPr="00374246">
              <w:rPr>
                <w:rStyle w:val="Hyperlink"/>
              </w:rPr>
              <w:t>Global Search</w:t>
            </w:r>
            <w:r w:rsidR="0061231B">
              <w:rPr>
                <w:webHidden/>
              </w:rPr>
              <w:tab/>
            </w:r>
            <w:r w:rsidR="0061231B">
              <w:rPr>
                <w:webHidden/>
              </w:rPr>
              <w:fldChar w:fldCharType="begin"/>
            </w:r>
            <w:r w:rsidR="0061231B">
              <w:rPr>
                <w:webHidden/>
              </w:rPr>
              <w:instrText xml:space="preserve"> PAGEREF _Toc102546728 \h </w:instrText>
            </w:r>
            <w:r w:rsidR="0061231B">
              <w:rPr>
                <w:webHidden/>
              </w:rPr>
            </w:r>
            <w:r w:rsidR="0061231B">
              <w:rPr>
                <w:webHidden/>
              </w:rPr>
              <w:fldChar w:fldCharType="separate"/>
            </w:r>
            <w:r w:rsidR="000B482A">
              <w:rPr>
                <w:webHidden/>
              </w:rPr>
              <w:t>4</w:t>
            </w:r>
            <w:r w:rsidR="0061231B">
              <w:rPr>
                <w:webHidden/>
              </w:rPr>
              <w:fldChar w:fldCharType="end"/>
            </w:r>
          </w:hyperlink>
        </w:p>
        <w:p w14:paraId="6BBEA7A9" w14:textId="3DFE6C4A" w:rsidR="0061231B" w:rsidRDefault="000B3AB7">
          <w:pPr>
            <w:pStyle w:val="TOC3"/>
            <w:rPr>
              <w:rFonts w:eastAsiaTheme="minorEastAsia"/>
              <w:i w:val="0"/>
              <w:iCs w:val="0"/>
            </w:rPr>
          </w:pPr>
          <w:hyperlink w:anchor="_Toc102546729" w:history="1">
            <w:r w:rsidR="0061231B" w:rsidRPr="00374246">
              <w:rPr>
                <w:rStyle w:val="Hyperlink"/>
              </w:rPr>
              <w:t>Universal Profile</w:t>
            </w:r>
            <w:r w:rsidR="0061231B">
              <w:rPr>
                <w:webHidden/>
              </w:rPr>
              <w:tab/>
            </w:r>
            <w:r w:rsidR="0061231B">
              <w:rPr>
                <w:webHidden/>
              </w:rPr>
              <w:fldChar w:fldCharType="begin"/>
            </w:r>
            <w:r w:rsidR="0061231B">
              <w:rPr>
                <w:webHidden/>
              </w:rPr>
              <w:instrText xml:space="preserve"> PAGEREF _Toc102546729 \h </w:instrText>
            </w:r>
            <w:r w:rsidR="0061231B">
              <w:rPr>
                <w:webHidden/>
              </w:rPr>
            </w:r>
            <w:r w:rsidR="0061231B">
              <w:rPr>
                <w:webHidden/>
              </w:rPr>
              <w:fldChar w:fldCharType="separate"/>
            </w:r>
            <w:r w:rsidR="000B482A">
              <w:rPr>
                <w:webHidden/>
              </w:rPr>
              <w:t>4</w:t>
            </w:r>
            <w:r w:rsidR="0061231B">
              <w:rPr>
                <w:webHidden/>
              </w:rPr>
              <w:fldChar w:fldCharType="end"/>
            </w:r>
          </w:hyperlink>
        </w:p>
        <w:p w14:paraId="0C32FFE0" w14:textId="13842EB7" w:rsidR="0061231B" w:rsidRDefault="000B3AB7">
          <w:pPr>
            <w:pStyle w:val="TOC3"/>
            <w:rPr>
              <w:rFonts w:eastAsiaTheme="minorEastAsia"/>
              <w:i w:val="0"/>
              <w:iCs w:val="0"/>
            </w:rPr>
          </w:pPr>
          <w:hyperlink w:anchor="_Toc102546730" w:history="1">
            <w:r w:rsidR="0061231B" w:rsidRPr="00374246">
              <w:rPr>
                <w:rStyle w:val="Hyperlink"/>
              </w:rPr>
              <w:t>Settings</w:t>
            </w:r>
            <w:r w:rsidR="0061231B">
              <w:rPr>
                <w:webHidden/>
              </w:rPr>
              <w:tab/>
            </w:r>
            <w:r w:rsidR="0061231B">
              <w:rPr>
                <w:webHidden/>
              </w:rPr>
              <w:fldChar w:fldCharType="begin"/>
            </w:r>
            <w:r w:rsidR="0061231B">
              <w:rPr>
                <w:webHidden/>
              </w:rPr>
              <w:instrText xml:space="preserve"> PAGEREF _Toc102546730 \h </w:instrText>
            </w:r>
            <w:r w:rsidR="0061231B">
              <w:rPr>
                <w:webHidden/>
              </w:rPr>
            </w:r>
            <w:r w:rsidR="0061231B">
              <w:rPr>
                <w:webHidden/>
              </w:rPr>
              <w:fldChar w:fldCharType="separate"/>
            </w:r>
            <w:r w:rsidR="000B482A">
              <w:rPr>
                <w:webHidden/>
              </w:rPr>
              <w:t>5</w:t>
            </w:r>
            <w:r w:rsidR="0061231B">
              <w:rPr>
                <w:webHidden/>
              </w:rPr>
              <w:fldChar w:fldCharType="end"/>
            </w:r>
          </w:hyperlink>
        </w:p>
        <w:p w14:paraId="1B8EE30F" w14:textId="288A24C3" w:rsidR="0061231B" w:rsidRDefault="000B3AB7">
          <w:pPr>
            <w:pStyle w:val="TOC1"/>
            <w:rPr>
              <w:rFonts w:asciiTheme="minorHAnsi" w:eastAsiaTheme="minorEastAsia" w:hAnsiTheme="minorHAnsi"/>
              <w:b w:val="0"/>
              <w:bCs w:val="0"/>
              <w:color w:val="auto"/>
              <w:sz w:val="22"/>
              <w:szCs w:val="22"/>
            </w:rPr>
          </w:pPr>
          <w:hyperlink w:anchor="_Toc102546731" w:history="1">
            <w:r w:rsidR="0061231B" w:rsidRPr="00374246">
              <w:rPr>
                <w:rStyle w:val="Hyperlink"/>
              </w:rPr>
              <w:t>LEARNING</w:t>
            </w:r>
            <w:r w:rsidR="0061231B">
              <w:rPr>
                <w:webHidden/>
              </w:rPr>
              <w:tab/>
            </w:r>
            <w:r w:rsidR="0061231B">
              <w:rPr>
                <w:webHidden/>
              </w:rPr>
              <w:fldChar w:fldCharType="begin"/>
            </w:r>
            <w:r w:rsidR="0061231B">
              <w:rPr>
                <w:webHidden/>
              </w:rPr>
              <w:instrText xml:space="preserve"> PAGEREF _Toc102546731 \h </w:instrText>
            </w:r>
            <w:r w:rsidR="0061231B">
              <w:rPr>
                <w:webHidden/>
              </w:rPr>
            </w:r>
            <w:r w:rsidR="0061231B">
              <w:rPr>
                <w:webHidden/>
              </w:rPr>
              <w:fldChar w:fldCharType="separate"/>
            </w:r>
            <w:r w:rsidR="000B482A">
              <w:rPr>
                <w:webHidden/>
              </w:rPr>
              <w:t>6</w:t>
            </w:r>
            <w:r w:rsidR="0061231B">
              <w:rPr>
                <w:webHidden/>
              </w:rPr>
              <w:fldChar w:fldCharType="end"/>
            </w:r>
          </w:hyperlink>
        </w:p>
        <w:p w14:paraId="53A97025" w14:textId="649BB917" w:rsidR="0061231B" w:rsidRDefault="000B3AB7">
          <w:pPr>
            <w:pStyle w:val="TOC2"/>
            <w:rPr>
              <w:rFonts w:eastAsiaTheme="minorEastAsia"/>
              <w:noProof/>
            </w:rPr>
          </w:pPr>
          <w:hyperlink w:anchor="_Toc102546732" w:history="1">
            <w:r w:rsidR="0061231B" w:rsidRPr="00374246">
              <w:rPr>
                <w:rStyle w:val="Hyperlink"/>
                <w:noProof/>
              </w:rPr>
              <w:t>View Your Transcript</w:t>
            </w:r>
            <w:r w:rsidR="0061231B">
              <w:rPr>
                <w:noProof/>
                <w:webHidden/>
              </w:rPr>
              <w:tab/>
            </w:r>
            <w:r w:rsidR="0061231B">
              <w:rPr>
                <w:noProof/>
                <w:webHidden/>
              </w:rPr>
              <w:fldChar w:fldCharType="begin"/>
            </w:r>
            <w:r w:rsidR="0061231B">
              <w:rPr>
                <w:noProof/>
                <w:webHidden/>
              </w:rPr>
              <w:instrText xml:space="preserve"> PAGEREF _Toc102546732 \h </w:instrText>
            </w:r>
            <w:r w:rsidR="0061231B">
              <w:rPr>
                <w:noProof/>
                <w:webHidden/>
              </w:rPr>
            </w:r>
            <w:r w:rsidR="0061231B">
              <w:rPr>
                <w:noProof/>
                <w:webHidden/>
              </w:rPr>
              <w:fldChar w:fldCharType="separate"/>
            </w:r>
            <w:r w:rsidR="000B482A">
              <w:rPr>
                <w:noProof/>
                <w:webHidden/>
              </w:rPr>
              <w:t>6</w:t>
            </w:r>
            <w:r w:rsidR="0061231B">
              <w:rPr>
                <w:noProof/>
                <w:webHidden/>
              </w:rPr>
              <w:fldChar w:fldCharType="end"/>
            </w:r>
          </w:hyperlink>
        </w:p>
        <w:p w14:paraId="2640100A" w14:textId="58F5E344" w:rsidR="0061231B" w:rsidRDefault="000B3AB7">
          <w:pPr>
            <w:pStyle w:val="TOC3"/>
            <w:rPr>
              <w:rFonts w:eastAsiaTheme="minorEastAsia"/>
              <w:i w:val="0"/>
              <w:iCs w:val="0"/>
            </w:rPr>
          </w:pPr>
          <w:hyperlink w:anchor="_Toc102546733" w:history="1">
            <w:r w:rsidR="0061231B" w:rsidRPr="00374246">
              <w:rPr>
                <w:rStyle w:val="Hyperlink"/>
              </w:rPr>
              <w:t>Active Training</w:t>
            </w:r>
            <w:r w:rsidR="0061231B">
              <w:rPr>
                <w:webHidden/>
              </w:rPr>
              <w:tab/>
            </w:r>
            <w:r w:rsidR="0061231B">
              <w:rPr>
                <w:webHidden/>
              </w:rPr>
              <w:fldChar w:fldCharType="begin"/>
            </w:r>
            <w:r w:rsidR="0061231B">
              <w:rPr>
                <w:webHidden/>
              </w:rPr>
              <w:instrText xml:space="preserve"> PAGEREF _Toc102546733 \h </w:instrText>
            </w:r>
            <w:r w:rsidR="0061231B">
              <w:rPr>
                <w:webHidden/>
              </w:rPr>
            </w:r>
            <w:r w:rsidR="0061231B">
              <w:rPr>
                <w:webHidden/>
              </w:rPr>
              <w:fldChar w:fldCharType="separate"/>
            </w:r>
            <w:r w:rsidR="000B482A">
              <w:rPr>
                <w:webHidden/>
              </w:rPr>
              <w:t>6</w:t>
            </w:r>
            <w:r w:rsidR="0061231B">
              <w:rPr>
                <w:webHidden/>
              </w:rPr>
              <w:fldChar w:fldCharType="end"/>
            </w:r>
          </w:hyperlink>
        </w:p>
        <w:p w14:paraId="02B405E3" w14:textId="1CDC0095" w:rsidR="0061231B" w:rsidRDefault="000B3AB7">
          <w:pPr>
            <w:pStyle w:val="TOC3"/>
            <w:rPr>
              <w:rFonts w:eastAsiaTheme="minorEastAsia"/>
              <w:i w:val="0"/>
              <w:iCs w:val="0"/>
            </w:rPr>
          </w:pPr>
          <w:hyperlink w:anchor="_Toc102546734" w:history="1">
            <w:r w:rsidR="0061231B" w:rsidRPr="00374246">
              <w:rPr>
                <w:rStyle w:val="Hyperlink"/>
              </w:rPr>
              <w:t>Completed Training</w:t>
            </w:r>
            <w:r w:rsidR="0061231B">
              <w:rPr>
                <w:webHidden/>
              </w:rPr>
              <w:tab/>
            </w:r>
            <w:r w:rsidR="0061231B">
              <w:rPr>
                <w:webHidden/>
              </w:rPr>
              <w:fldChar w:fldCharType="begin"/>
            </w:r>
            <w:r w:rsidR="0061231B">
              <w:rPr>
                <w:webHidden/>
              </w:rPr>
              <w:instrText xml:space="preserve"> PAGEREF _Toc102546734 \h </w:instrText>
            </w:r>
            <w:r w:rsidR="0061231B">
              <w:rPr>
                <w:webHidden/>
              </w:rPr>
            </w:r>
            <w:r w:rsidR="0061231B">
              <w:rPr>
                <w:webHidden/>
              </w:rPr>
              <w:fldChar w:fldCharType="separate"/>
            </w:r>
            <w:r w:rsidR="000B482A">
              <w:rPr>
                <w:webHidden/>
              </w:rPr>
              <w:t>8</w:t>
            </w:r>
            <w:r w:rsidR="0061231B">
              <w:rPr>
                <w:webHidden/>
              </w:rPr>
              <w:fldChar w:fldCharType="end"/>
            </w:r>
          </w:hyperlink>
        </w:p>
        <w:p w14:paraId="4F52760F" w14:textId="437D5F1D" w:rsidR="0061231B" w:rsidRDefault="000B3AB7">
          <w:pPr>
            <w:pStyle w:val="TOC2"/>
            <w:rPr>
              <w:rFonts w:eastAsiaTheme="minorEastAsia"/>
              <w:noProof/>
            </w:rPr>
          </w:pPr>
          <w:hyperlink w:anchor="_Toc102546735" w:history="1">
            <w:r w:rsidR="0061231B" w:rsidRPr="00374246">
              <w:rPr>
                <w:rStyle w:val="Hyperlink"/>
                <w:noProof/>
              </w:rPr>
              <w:t>Learner Home</w:t>
            </w:r>
            <w:r w:rsidR="0061231B">
              <w:rPr>
                <w:noProof/>
                <w:webHidden/>
              </w:rPr>
              <w:tab/>
            </w:r>
            <w:r w:rsidR="0061231B">
              <w:rPr>
                <w:noProof/>
                <w:webHidden/>
              </w:rPr>
              <w:fldChar w:fldCharType="begin"/>
            </w:r>
            <w:r w:rsidR="0061231B">
              <w:rPr>
                <w:noProof/>
                <w:webHidden/>
              </w:rPr>
              <w:instrText xml:space="preserve"> PAGEREF _Toc102546735 \h </w:instrText>
            </w:r>
            <w:r w:rsidR="0061231B">
              <w:rPr>
                <w:noProof/>
                <w:webHidden/>
              </w:rPr>
            </w:r>
            <w:r w:rsidR="0061231B">
              <w:rPr>
                <w:noProof/>
                <w:webHidden/>
              </w:rPr>
              <w:fldChar w:fldCharType="separate"/>
            </w:r>
            <w:r w:rsidR="000B482A">
              <w:rPr>
                <w:noProof/>
                <w:webHidden/>
              </w:rPr>
              <w:t>10</w:t>
            </w:r>
            <w:r w:rsidR="0061231B">
              <w:rPr>
                <w:noProof/>
                <w:webHidden/>
              </w:rPr>
              <w:fldChar w:fldCharType="end"/>
            </w:r>
          </w:hyperlink>
        </w:p>
        <w:p w14:paraId="2987F7D1" w14:textId="68F1D138" w:rsidR="0061231B" w:rsidRDefault="000B3AB7">
          <w:pPr>
            <w:pStyle w:val="TOC2"/>
            <w:rPr>
              <w:rFonts w:eastAsiaTheme="minorEastAsia"/>
              <w:noProof/>
            </w:rPr>
          </w:pPr>
          <w:hyperlink w:anchor="_Toc102546736" w:history="1">
            <w:r w:rsidR="0061231B" w:rsidRPr="00374246">
              <w:rPr>
                <w:rStyle w:val="Hyperlink"/>
                <w:noProof/>
              </w:rPr>
              <w:t>Events Calendar</w:t>
            </w:r>
            <w:r w:rsidR="0061231B">
              <w:rPr>
                <w:noProof/>
                <w:webHidden/>
              </w:rPr>
              <w:tab/>
            </w:r>
            <w:r w:rsidR="0061231B">
              <w:rPr>
                <w:noProof/>
                <w:webHidden/>
              </w:rPr>
              <w:fldChar w:fldCharType="begin"/>
            </w:r>
            <w:r w:rsidR="0061231B">
              <w:rPr>
                <w:noProof/>
                <w:webHidden/>
              </w:rPr>
              <w:instrText xml:space="preserve"> PAGEREF _Toc102546736 \h </w:instrText>
            </w:r>
            <w:r w:rsidR="0061231B">
              <w:rPr>
                <w:noProof/>
                <w:webHidden/>
              </w:rPr>
            </w:r>
            <w:r w:rsidR="0061231B">
              <w:rPr>
                <w:noProof/>
                <w:webHidden/>
              </w:rPr>
              <w:fldChar w:fldCharType="separate"/>
            </w:r>
            <w:r w:rsidR="000B482A">
              <w:rPr>
                <w:noProof/>
                <w:webHidden/>
              </w:rPr>
              <w:t>12</w:t>
            </w:r>
            <w:r w:rsidR="0061231B">
              <w:rPr>
                <w:noProof/>
                <w:webHidden/>
              </w:rPr>
              <w:fldChar w:fldCharType="end"/>
            </w:r>
          </w:hyperlink>
        </w:p>
        <w:p w14:paraId="603AD9A7" w14:textId="7AC6BB14" w:rsidR="0061231B" w:rsidRDefault="000B3AB7">
          <w:pPr>
            <w:pStyle w:val="TOC2"/>
            <w:rPr>
              <w:rFonts w:eastAsiaTheme="minorEastAsia"/>
              <w:noProof/>
            </w:rPr>
          </w:pPr>
          <w:hyperlink w:anchor="_Toc102546737" w:history="1">
            <w:r w:rsidR="0061231B" w:rsidRPr="00374246">
              <w:rPr>
                <w:rStyle w:val="Hyperlink"/>
                <w:noProof/>
              </w:rPr>
              <w:t>Development Plans</w:t>
            </w:r>
            <w:r w:rsidR="0061231B">
              <w:rPr>
                <w:noProof/>
                <w:webHidden/>
              </w:rPr>
              <w:tab/>
            </w:r>
            <w:r w:rsidR="0061231B">
              <w:rPr>
                <w:noProof/>
                <w:webHidden/>
              </w:rPr>
              <w:fldChar w:fldCharType="begin"/>
            </w:r>
            <w:r w:rsidR="0061231B">
              <w:rPr>
                <w:noProof/>
                <w:webHidden/>
              </w:rPr>
              <w:instrText xml:space="preserve"> PAGEREF _Toc102546737 \h </w:instrText>
            </w:r>
            <w:r w:rsidR="0061231B">
              <w:rPr>
                <w:noProof/>
                <w:webHidden/>
              </w:rPr>
            </w:r>
            <w:r w:rsidR="0061231B">
              <w:rPr>
                <w:noProof/>
                <w:webHidden/>
              </w:rPr>
              <w:fldChar w:fldCharType="separate"/>
            </w:r>
            <w:r w:rsidR="000B482A">
              <w:rPr>
                <w:noProof/>
                <w:webHidden/>
              </w:rPr>
              <w:t>14</w:t>
            </w:r>
            <w:r w:rsidR="0061231B">
              <w:rPr>
                <w:noProof/>
                <w:webHidden/>
              </w:rPr>
              <w:fldChar w:fldCharType="end"/>
            </w:r>
          </w:hyperlink>
        </w:p>
        <w:p w14:paraId="4CBCB582" w14:textId="747870F9" w:rsidR="0061231B" w:rsidRDefault="000B3AB7">
          <w:pPr>
            <w:pStyle w:val="TOC2"/>
            <w:rPr>
              <w:rFonts w:eastAsiaTheme="minorEastAsia"/>
              <w:noProof/>
            </w:rPr>
          </w:pPr>
          <w:hyperlink w:anchor="_Toc102546738" w:history="1">
            <w:r w:rsidR="0061231B" w:rsidRPr="00374246">
              <w:rPr>
                <w:rStyle w:val="Hyperlink"/>
                <w:noProof/>
              </w:rPr>
              <w:t>Access Team Transcript</w:t>
            </w:r>
            <w:r w:rsidR="0061231B">
              <w:rPr>
                <w:noProof/>
                <w:webHidden/>
              </w:rPr>
              <w:tab/>
            </w:r>
            <w:r w:rsidR="0061231B">
              <w:rPr>
                <w:noProof/>
                <w:webHidden/>
              </w:rPr>
              <w:fldChar w:fldCharType="begin"/>
            </w:r>
            <w:r w:rsidR="0061231B">
              <w:rPr>
                <w:noProof/>
                <w:webHidden/>
              </w:rPr>
              <w:instrText xml:space="preserve"> PAGEREF _Toc102546738 \h </w:instrText>
            </w:r>
            <w:r w:rsidR="0061231B">
              <w:rPr>
                <w:noProof/>
                <w:webHidden/>
              </w:rPr>
            </w:r>
            <w:r w:rsidR="0061231B">
              <w:rPr>
                <w:noProof/>
                <w:webHidden/>
              </w:rPr>
              <w:fldChar w:fldCharType="separate"/>
            </w:r>
            <w:r w:rsidR="000B482A">
              <w:rPr>
                <w:noProof/>
                <w:webHidden/>
              </w:rPr>
              <w:t>15</w:t>
            </w:r>
            <w:r w:rsidR="0061231B">
              <w:rPr>
                <w:noProof/>
                <w:webHidden/>
              </w:rPr>
              <w:fldChar w:fldCharType="end"/>
            </w:r>
          </w:hyperlink>
        </w:p>
        <w:p w14:paraId="7E8C0DE5" w14:textId="61118AA0" w:rsidR="0061231B" w:rsidRDefault="000B3AB7">
          <w:pPr>
            <w:pStyle w:val="TOC2"/>
            <w:rPr>
              <w:rFonts w:eastAsiaTheme="minorEastAsia"/>
              <w:noProof/>
            </w:rPr>
          </w:pPr>
          <w:hyperlink w:anchor="_Toc102546739" w:history="1">
            <w:r w:rsidR="0061231B" w:rsidRPr="00374246">
              <w:rPr>
                <w:rStyle w:val="Hyperlink"/>
                <w:noProof/>
              </w:rPr>
              <w:t>Assign Training to Subordinate</w:t>
            </w:r>
            <w:r w:rsidR="0061231B">
              <w:rPr>
                <w:noProof/>
                <w:webHidden/>
              </w:rPr>
              <w:tab/>
            </w:r>
            <w:r w:rsidR="0061231B">
              <w:rPr>
                <w:noProof/>
                <w:webHidden/>
              </w:rPr>
              <w:fldChar w:fldCharType="begin"/>
            </w:r>
            <w:r w:rsidR="0061231B">
              <w:rPr>
                <w:noProof/>
                <w:webHidden/>
              </w:rPr>
              <w:instrText xml:space="preserve"> PAGEREF _Toc102546739 \h </w:instrText>
            </w:r>
            <w:r w:rsidR="0061231B">
              <w:rPr>
                <w:noProof/>
                <w:webHidden/>
              </w:rPr>
            </w:r>
            <w:r w:rsidR="0061231B">
              <w:rPr>
                <w:noProof/>
                <w:webHidden/>
              </w:rPr>
              <w:fldChar w:fldCharType="separate"/>
            </w:r>
            <w:r w:rsidR="000B482A">
              <w:rPr>
                <w:noProof/>
                <w:webHidden/>
              </w:rPr>
              <w:t>16</w:t>
            </w:r>
            <w:r w:rsidR="0061231B">
              <w:rPr>
                <w:noProof/>
                <w:webHidden/>
              </w:rPr>
              <w:fldChar w:fldCharType="end"/>
            </w:r>
          </w:hyperlink>
        </w:p>
        <w:p w14:paraId="5DFE09F1" w14:textId="1209CE2F" w:rsidR="0061231B" w:rsidRDefault="000B3AB7">
          <w:pPr>
            <w:pStyle w:val="TOC2"/>
            <w:rPr>
              <w:rFonts w:eastAsiaTheme="minorEastAsia"/>
              <w:noProof/>
            </w:rPr>
          </w:pPr>
          <w:hyperlink w:anchor="_Toc102546740" w:history="1">
            <w:r w:rsidR="0061231B" w:rsidRPr="00374246">
              <w:rPr>
                <w:rStyle w:val="Hyperlink"/>
                <w:noProof/>
              </w:rPr>
              <w:t>Approve Training Requests</w:t>
            </w:r>
            <w:r w:rsidR="0061231B">
              <w:rPr>
                <w:noProof/>
                <w:webHidden/>
              </w:rPr>
              <w:tab/>
            </w:r>
            <w:r w:rsidR="0061231B">
              <w:rPr>
                <w:noProof/>
                <w:webHidden/>
              </w:rPr>
              <w:fldChar w:fldCharType="begin"/>
            </w:r>
            <w:r w:rsidR="0061231B">
              <w:rPr>
                <w:noProof/>
                <w:webHidden/>
              </w:rPr>
              <w:instrText xml:space="preserve"> PAGEREF _Toc102546740 \h </w:instrText>
            </w:r>
            <w:r w:rsidR="0061231B">
              <w:rPr>
                <w:noProof/>
                <w:webHidden/>
              </w:rPr>
            </w:r>
            <w:r w:rsidR="0061231B">
              <w:rPr>
                <w:noProof/>
                <w:webHidden/>
              </w:rPr>
              <w:fldChar w:fldCharType="separate"/>
            </w:r>
            <w:r w:rsidR="000B482A">
              <w:rPr>
                <w:noProof/>
                <w:webHidden/>
              </w:rPr>
              <w:t>17</w:t>
            </w:r>
            <w:r w:rsidR="0061231B">
              <w:rPr>
                <w:noProof/>
                <w:webHidden/>
              </w:rPr>
              <w:fldChar w:fldCharType="end"/>
            </w:r>
          </w:hyperlink>
        </w:p>
        <w:p w14:paraId="75D05736" w14:textId="7BA3505A" w:rsidR="0061231B" w:rsidRDefault="000B3AB7">
          <w:pPr>
            <w:pStyle w:val="TOC1"/>
            <w:rPr>
              <w:rFonts w:asciiTheme="minorHAnsi" w:eastAsiaTheme="minorEastAsia" w:hAnsiTheme="minorHAnsi"/>
              <w:b w:val="0"/>
              <w:bCs w:val="0"/>
              <w:color w:val="auto"/>
              <w:sz w:val="22"/>
              <w:szCs w:val="22"/>
            </w:rPr>
          </w:pPr>
          <w:hyperlink w:anchor="_Toc102546741" w:history="1">
            <w:r w:rsidR="0061231B" w:rsidRPr="00374246">
              <w:rPr>
                <w:rStyle w:val="Hyperlink"/>
              </w:rPr>
              <w:t>REPORTS</w:t>
            </w:r>
            <w:r w:rsidR="0061231B">
              <w:rPr>
                <w:webHidden/>
              </w:rPr>
              <w:tab/>
            </w:r>
            <w:r w:rsidR="0061231B">
              <w:rPr>
                <w:webHidden/>
              </w:rPr>
              <w:fldChar w:fldCharType="begin"/>
            </w:r>
            <w:r w:rsidR="0061231B">
              <w:rPr>
                <w:webHidden/>
              </w:rPr>
              <w:instrText xml:space="preserve"> PAGEREF _Toc102546741 \h </w:instrText>
            </w:r>
            <w:r w:rsidR="0061231B">
              <w:rPr>
                <w:webHidden/>
              </w:rPr>
            </w:r>
            <w:r w:rsidR="0061231B">
              <w:rPr>
                <w:webHidden/>
              </w:rPr>
              <w:fldChar w:fldCharType="separate"/>
            </w:r>
            <w:r w:rsidR="000B482A">
              <w:rPr>
                <w:webHidden/>
              </w:rPr>
              <w:t>18</w:t>
            </w:r>
            <w:r w:rsidR="0061231B">
              <w:rPr>
                <w:webHidden/>
              </w:rPr>
              <w:fldChar w:fldCharType="end"/>
            </w:r>
          </w:hyperlink>
        </w:p>
        <w:p w14:paraId="54AEABB3" w14:textId="375DA6DB" w:rsidR="0061231B" w:rsidRDefault="000B3AB7">
          <w:pPr>
            <w:pStyle w:val="TOC2"/>
            <w:rPr>
              <w:rFonts w:eastAsiaTheme="minorEastAsia"/>
              <w:noProof/>
            </w:rPr>
          </w:pPr>
          <w:hyperlink w:anchor="_Toc102546742" w:history="1">
            <w:r w:rsidR="0061231B" w:rsidRPr="00374246">
              <w:rPr>
                <w:rStyle w:val="Hyperlink"/>
                <w:noProof/>
              </w:rPr>
              <w:t>Standard Reports</w:t>
            </w:r>
            <w:r w:rsidR="0061231B">
              <w:rPr>
                <w:noProof/>
                <w:webHidden/>
              </w:rPr>
              <w:tab/>
            </w:r>
            <w:r w:rsidR="0061231B">
              <w:rPr>
                <w:noProof/>
                <w:webHidden/>
              </w:rPr>
              <w:fldChar w:fldCharType="begin"/>
            </w:r>
            <w:r w:rsidR="0061231B">
              <w:rPr>
                <w:noProof/>
                <w:webHidden/>
              </w:rPr>
              <w:instrText xml:space="preserve"> PAGEREF _Toc102546742 \h </w:instrText>
            </w:r>
            <w:r w:rsidR="0061231B">
              <w:rPr>
                <w:noProof/>
                <w:webHidden/>
              </w:rPr>
            </w:r>
            <w:r w:rsidR="0061231B">
              <w:rPr>
                <w:noProof/>
                <w:webHidden/>
              </w:rPr>
              <w:fldChar w:fldCharType="separate"/>
            </w:r>
            <w:r w:rsidR="000B482A">
              <w:rPr>
                <w:noProof/>
                <w:webHidden/>
              </w:rPr>
              <w:t>18</w:t>
            </w:r>
            <w:r w:rsidR="0061231B">
              <w:rPr>
                <w:noProof/>
                <w:webHidden/>
              </w:rPr>
              <w:fldChar w:fldCharType="end"/>
            </w:r>
          </w:hyperlink>
        </w:p>
        <w:p w14:paraId="4BFDE03F" w14:textId="350E538D" w:rsidR="0061231B" w:rsidRDefault="000B3AB7">
          <w:pPr>
            <w:pStyle w:val="TOC2"/>
            <w:rPr>
              <w:rFonts w:eastAsiaTheme="minorEastAsia"/>
              <w:noProof/>
            </w:rPr>
          </w:pPr>
          <w:hyperlink w:anchor="_Toc102546743" w:history="1">
            <w:r w:rsidR="0061231B" w:rsidRPr="00374246">
              <w:rPr>
                <w:rStyle w:val="Hyperlink"/>
                <w:noProof/>
              </w:rPr>
              <w:t>Reporting 2.0</w:t>
            </w:r>
            <w:r w:rsidR="0061231B">
              <w:rPr>
                <w:noProof/>
                <w:webHidden/>
              </w:rPr>
              <w:tab/>
            </w:r>
            <w:r w:rsidR="0061231B">
              <w:rPr>
                <w:noProof/>
                <w:webHidden/>
              </w:rPr>
              <w:fldChar w:fldCharType="begin"/>
            </w:r>
            <w:r w:rsidR="0061231B">
              <w:rPr>
                <w:noProof/>
                <w:webHidden/>
              </w:rPr>
              <w:instrText xml:space="preserve"> PAGEREF _Toc102546743 \h </w:instrText>
            </w:r>
            <w:r w:rsidR="0061231B">
              <w:rPr>
                <w:noProof/>
                <w:webHidden/>
              </w:rPr>
            </w:r>
            <w:r w:rsidR="0061231B">
              <w:rPr>
                <w:noProof/>
                <w:webHidden/>
              </w:rPr>
              <w:fldChar w:fldCharType="separate"/>
            </w:r>
            <w:r w:rsidR="000B482A">
              <w:rPr>
                <w:noProof/>
                <w:webHidden/>
              </w:rPr>
              <w:t>20</w:t>
            </w:r>
            <w:r w:rsidR="0061231B">
              <w:rPr>
                <w:noProof/>
                <w:webHidden/>
              </w:rPr>
              <w:fldChar w:fldCharType="end"/>
            </w:r>
          </w:hyperlink>
        </w:p>
        <w:p w14:paraId="6590B224" w14:textId="28B7026E" w:rsidR="0061231B" w:rsidRDefault="000B3AB7">
          <w:pPr>
            <w:pStyle w:val="TOC1"/>
            <w:rPr>
              <w:rFonts w:asciiTheme="minorHAnsi" w:eastAsiaTheme="minorEastAsia" w:hAnsiTheme="minorHAnsi"/>
              <w:b w:val="0"/>
              <w:bCs w:val="0"/>
              <w:color w:val="auto"/>
              <w:sz w:val="22"/>
              <w:szCs w:val="22"/>
            </w:rPr>
          </w:pPr>
          <w:hyperlink w:anchor="_Toc102546744" w:history="1">
            <w:r w:rsidR="0061231B" w:rsidRPr="00374246">
              <w:rPr>
                <w:rStyle w:val="Hyperlink"/>
              </w:rPr>
              <w:t>MENTORING</w:t>
            </w:r>
            <w:r w:rsidR="0061231B">
              <w:rPr>
                <w:webHidden/>
              </w:rPr>
              <w:tab/>
            </w:r>
            <w:r w:rsidR="0061231B">
              <w:rPr>
                <w:webHidden/>
              </w:rPr>
              <w:fldChar w:fldCharType="begin"/>
            </w:r>
            <w:r w:rsidR="0061231B">
              <w:rPr>
                <w:webHidden/>
              </w:rPr>
              <w:instrText xml:space="preserve"> PAGEREF _Toc102546744 \h </w:instrText>
            </w:r>
            <w:r w:rsidR="0061231B">
              <w:rPr>
                <w:webHidden/>
              </w:rPr>
            </w:r>
            <w:r w:rsidR="0061231B">
              <w:rPr>
                <w:webHidden/>
              </w:rPr>
              <w:fldChar w:fldCharType="separate"/>
            </w:r>
            <w:r w:rsidR="000B482A">
              <w:rPr>
                <w:webHidden/>
              </w:rPr>
              <w:t>20</w:t>
            </w:r>
            <w:r w:rsidR="0061231B">
              <w:rPr>
                <w:webHidden/>
              </w:rPr>
              <w:fldChar w:fldCharType="end"/>
            </w:r>
          </w:hyperlink>
        </w:p>
        <w:p w14:paraId="4BDF06A9" w14:textId="7B0F0670" w:rsidR="16ED1E07" w:rsidRDefault="00674940" w:rsidP="07343EDD">
          <w:pPr>
            <w:pStyle w:val="TOC2"/>
            <w:tabs>
              <w:tab w:val="clear" w:pos="10790"/>
              <w:tab w:val="right" w:leader="dot" w:pos="10800"/>
            </w:tabs>
          </w:pPr>
          <w:r>
            <w:fldChar w:fldCharType="end"/>
          </w:r>
        </w:p>
      </w:sdtContent>
    </w:sdt>
    <w:p w14:paraId="32A2225B" w14:textId="77777777" w:rsidR="000D1B05" w:rsidRDefault="000D1B05" w:rsidP="0016511C"/>
    <w:p w14:paraId="2CBE60AA" w14:textId="33287876" w:rsidR="00190BF4" w:rsidRDefault="00190BF4" w:rsidP="0016511C">
      <w:pPr>
        <w:sectPr w:rsidR="00190BF4" w:rsidSect="00C4302B">
          <w:headerReference w:type="default" r:id="rId20"/>
          <w:type w:val="continuous"/>
          <w:pgSz w:w="12240" w:h="15840"/>
          <w:pgMar w:top="720" w:right="720" w:bottom="720" w:left="720" w:header="720" w:footer="720" w:gutter="0"/>
          <w:cols w:space="720"/>
          <w:formProt w:val="0"/>
          <w:titlePg/>
          <w:docGrid w:linePitch="360"/>
        </w:sectPr>
      </w:pPr>
    </w:p>
    <w:bookmarkEnd w:id="5"/>
    <w:p w14:paraId="1E8F1687" w14:textId="77777777" w:rsidR="000D1B05" w:rsidRDefault="000D1B05" w:rsidP="00BF5DCE">
      <w:pPr>
        <w:sectPr w:rsidR="000D1B05" w:rsidSect="000D1B05">
          <w:type w:val="continuous"/>
          <w:pgSz w:w="12240" w:h="15840"/>
          <w:pgMar w:top="720" w:right="720" w:bottom="720" w:left="720" w:header="720" w:footer="720" w:gutter="0"/>
          <w:cols w:num="2" w:space="720"/>
          <w:formProt w:val="0"/>
          <w:titlePg/>
          <w:docGrid w:linePitch="360"/>
        </w:sectPr>
      </w:pPr>
    </w:p>
    <w:p w14:paraId="41BD4562" w14:textId="249499EE" w:rsidR="00BF5DCE" w:rsidRDefault="00927EA9" w:rsidP="00190BF4">
      <w:pPr>
        <w:pStyle w:val="Heading1Blue"/>
      </w:pPr>
      <w:bookmarkStart w:id="6" w:name="_Toc1529553281"/>
      <w:bookmarkStart w:id="7" w:name="_Toc2080436212"/>
      <w:bookmarkStart w:id="8" w:name="_Toc649373408"/>
      <w:bookmarkStart w:id="9" w:name="_Toc229054793"/>
      <w:bookmarkStart w:id="10" w:name="_Toc102546718"/>
      <w:r>
        <w:lastRenderedPageBreak/>
        <w:t>LOG IN</w:t>
      </w:r>
      <w:bookmarkEnd w:id="6"/>
      <w:bookmarkEnd w:id="7"/>
      <w:bookmarkEnd w:id="8"/>
      <w:bookmarkEnd w:id="9"/>
      <w:bookmarkEnd w:id="10"/>
    </w:p>
    <w:p w14:paraId="312928F9" w14:textId="7DEA9FD7" w:rsidR="00927EA9" w:rsidRDefault="00927EA9" w:rsidP="00927EA9">
      <w:r>
        <w:t xml:space="preserve">To </w:t>
      </w:r>
      <w:r w:rsidR="0061231B">
        <w:t>log in</w:t>
      </w:r>
      <w:r w:rsidR="00796668">
        <w:t xml:space="preserve"> to GSA’s new Online University, please access:</w:t>
      </w:r>
      <w:r>
        <w:t xml:space="preserve"> </w:t>
      </w:r>
      <w:hyperlink r:id="rId21">
        <w:r w:rsidRPr="5851D226">
          <w:rPr>
            <w:rStyle w:val="Hyperlink"/>
          </w:rPr>
          <w:t>https://corporateapps.gsa.gov/gsa-olu/</w:t>
        </w:r>
      </w:hyperlink>
      <w:r>
        <w:t xml:space="preserve"> or </w:t>
      </w:r>
      <w:hyperlink r:id="rId22">
        <w:r w:rsidRPr="5851D226">
          <w:rPr>
            <w:rStyle w:val="Hyperlink"/>
          </w:rPr>
          <w:t>https://gsa.csod.com/</w:t>
        </w:r>
      </w:hyperlink>
      <w:r>
        <w:t>.</w:t>
      </w:r>
    </w:p>
    <w:p w14:paraId="4891396B" w14:textId="77777777" w:rsidR="00D4494B" w:rsidRDefault="00D4494B" w:rsidP="00927EA9"/>
    <w:p w14:paraId="1D30D115" w14:textId="6038296A" w:rsidR="00D86288" w:rsidRPr="007B7657" w:rsidRDefault="00D86288" w:rsidP="0033025C">
      <w:pPr>
        <w:pStyle w:val="ListParagraph"/>
        <w:numPr>
          <w:ilvl w:val="0"/>
          <w:numId w:val="8"/>
        </w:numPr>
        <w:rPr>
          <w:b/>
          <w:bCs/>
        </w:rPr>
      </w:pPr>
      <w:bookmarkStart w:id="11" w:name="_Toc470866522"/>
      <w:r>
        <w:t xml:space="preserve">Select </w:t>
      </w:r>
      <w:r w:rsidR="00973359" w:rsidRPr="007B7657">
        <w:rPr>
          <w:b/>
          <w:bCs/>
        </w:rPr>
        <w:t>Single Sign-On</w:t>
      </w:r>
      <w:r w:rsidR="003C62EC" w:rsidRPr="007B7657">
        <w:rPr>
          <w:b/>
          <w:bCs/>
        </w:rPr>
        <w:t>.</w:t>
      </w:r>
    </w:p>
    <w:p w14:paraId="4E835EF2" w14:textId="77777777" w:rsidR="00F25129" w:rsidRDefault="7C6A8C26" w:rsidP="00F25129">
      <w:pPr>
        <w:pStyle w:val="ListParagraph"/>
        <w:numPr>
          <w:ilvl w:val="0"/>
          <w:numId w:val="8"/>
        </w:numPr>
      </w:pPr>
      <w:r w:rsidRPr="007B7657">
        <w:rPr>
          <w:b/>
          <w:bCs/>
        </w:rPr>
        <w:t xml:space="preserve">eSkillz </w:t>
      </w:r>
      <w:r w:rsidR="003C62EC" w:rsidRPr="007B7657">
        <w:rPr>
          <w:b/>
          <w:bCs/>
        </w:rPr>
        <w:t>Live Support</w:t>
      </w:r>
      <w:r w:rsidR="003C62EC">
        <w:t xml:space="preserve"> is available 365/24/7 to assist you with any technical issues upon login or within the system itself.</w:t>
      </w:r>
    </w:p>
    <w:p w14:paraId="3BD10855" w14:textId="77777777" w:rsidR="009F1555" w:rsidRDefault="00F25129" w:rsidP="00F25129">
      <w:pPr>
        <w:pStyle w:val="ListParagraph"/>
        <w:numPr>
          <w:ilvl w:val="0"/>
          <w:numId w:val="8"/>
        </w:numPr>
      </w:pPr>
      <w:r>
        <w:t xml:space="preserve">If you are a GSA user on VPN, you will </w:t>
      </w:r>
      <w:proofErr w:type="gramStart"/>
      <w:r>
        <w:t>enter into</w:t>
      </w:r>
      <w:proofErr w:type="gramEnd"/>
      <w:r>
        <w:t xml:space="preserve"> Online University and must acknowledge the statement provided before proceeding through the site.</w:t>
      </w:r>
    </w:p>
    <w:p w14:paraId="2DE89323" w14:textId="32568249" w:rsidR="00CA44EC" w:rsidRPr="00F25129" w:rsidRDefault="003C62EC" w:rsidP="009F1555">
      <w:pPr>
        <w:pStyle w:val="ListParagraph"/>
        <w:jc w:val="center"/>
      </w:pPr>
      <w:r>
        <w:br/>
      </w:r>
      <w:r>
        <w:br/>
      </w:r>
      <w:bookmarkStart w:id="12" w:name="_Toc1509684498"/>
      <w:bookmarkStart w:id="13" w:name="_Toc631059610"/>
      <w:bookmarkStart w:id="14" w:name="_Toc1249130415"/>
      <w:bookmarkStart w:id="15" w:name="_Toc952817600"/>
      <w:r w:rsidR="009F1555">
        <w:rPr>
          <w:noProof/>
        </w:rPr>
        <w:drawing>
          <wp:inline distT="0" distB="0" distL="0" distR="0" wp14:anchorId="48A4F484" wp14:editId="7B45415E">
            <wp:extent cx="2727960" cy="1721485"/>
            <wp:effectExtent l="0" t="0" r="0" b="0"/>
            <wp:docPr id="1179255176" name="Picture 1179255176" descr="GSA Online University and Learning Academy login screen including options for Single Sign on options for GSA Learning Academy to sign in or create new users, Single Sign on Option for GSA Online University. Live Sup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55176" name="Picture 1179255176" descr="GSA Online University and Learning Academy login screen including options for Single Sign on options for GSA Learning Academy to sign in or create new users, Single Sign on Option for GSA Online University. Live Support Log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7960" cy="1721485"/>
                    </a:xfrm>
                    <a:prstGeom prst="rect">
                      <a:avLst/>
                    </a:prstGeom>
                  </pic:spPr>
                </pic:pic>
              </a:graphicData>
            </a:graphic>
          </wp:inline>
        </w:drawing>
      </w:r>
      <w:bookmarkEnd w:id="12"/>
      <w:bookmarkEnd w:id="13"/>
      <w:bookmarkEnd w:id="14"/>
      <w:bookmarkEnd w:id="15"/>
      <w:r>
        <w:br/>
      </w:r>
    </w:p>
    <w:p w14:paraId="22A4BAF9" w14:textId="7AFC2129" w:rsidR="009F1555" w:rsidRDefault="009F1555">
      <w:pPr>
        <w:rPr>
          <w:rFonts w:eastAsiaTheme="minorEastAsia"/>
          <w:szCs w:val="22"/>
        </w:rPr>
      </w:pPr>
      <w:r>
        <w:rPr>
          <w:rFonts w:eastAsiaTheme="minorEastAsia"/>
          <w:szCs w:val="22"/>
        </w:rPr>
        <w:br w:type="page"/>
      </w:r>
    </w:p>
    <w:p w14:paraId="63458379" w14:textId="24A5A3B9" w:rsidR="003561D7" w:rsidRPr="003561D7" w:rsidRDefault="003561D7" w:rsidP="003561D7">
      <w:pPr>
        <w:rPr>
          <w:rFonts w:eastAsiaTheme="minorEastAsia"/>
          <w:szCs w:val="22"/>
        </w:rPr>
        <w:sectPr w:rsidR="003561D7" w:rsidRPr="003561D7" w:rsidSect="007947C0">
          <w:type w:val="continuous"/>
          <w:pgSz w:w="12240" w:h="15840"/>
          <w:pgMar w:top="720" w:right="720" w:bottom="720" w:left="720" w:header="720" w:footer="720" w:gutter="0"/>
          <w:cols w:space="720"/>
          <w:formProt w:val="0"/>
          <w:titlePg/>
          <w:docGrid w:linePitch="360"/>
        </w:sectPr>
      </w:pPr>
    </w:p>
    <w:p w14:paraId="180C5F9B" w14:textId="77777777" w:rsidR="003561D7" w:rsidRDefault="003561D7" w:rsidP="003561D7">
      <w:pPr>
        <w:pStyle w:val="Heading1Blue"/>
      </w:pPr>
      <w:bookmarkStart w:id="16" w:name="_Toc102546719"/>
      <w:r>
        <w:lastRenderedPageBreak/>
        <w:t>WELCOME PAGE/HOME PAGE</w:t>
      </w:r>
      <w:bookmarkEnd w:id="16"/>
    </w:p>
    <w:p w14:paraId="133423DD" w14:textId="041782A7" w:rsidR="00C77F83" w:rsidRPr="004E0B0B" w:rsidRDefault="004E0B0B" w:rsidP="004E0B0B">
      <w:pPr>
        <w:rPr>
          <w:i/>
          <w:iCs/>
        </w:rPr>
      </w:pPr>
      <w:r w:rsidRPr="004E0B0B">
        <w:rPr>
          <w:i/>
          <w:iCs/>
        </w:rPr>
        <w:t>Please note, the homepage is a resource to display new initiatives within the Online University. At the time of system roll out, the welcome page displays the items presented below. While the sections remain the same in nature, the content itself will be periodically updated.</w:t>
      </w:r>
      <w:r>
        <w:rPr>
          <w:i/>
          <w:iCs/>
        </w:rPr>
        <w:br/>
      </w:r>
    </w:p>
    <w:p w14:paraId="10C2924A" w14:textId="338AADF1" w:rsidR="00C77F83" w:rsidRPr="005736A4" w:rsidRDefault="00C77F83" w:rsidP="0033025C">
      <w:pPr>
        <w:pStyle w:val="ListParagraph"/>
        <w:numPr>
          <w:ilvl w:val="0"/>
          <w:numId w:val="21"/>
        </w:numPr>
      </w:pPr>
      <w:bookmarkStart w:id="17" w:name="_Toc102546720"/>
      <w:r w:rsidRPr="00C77F83">
        <w:rPr>
          <w:rStyle w:val="Heading3Char"/>
        </w:rPr>
        <w:t>Main Navigation</w:t>
      </w:r>
      <w:bookmarkEnd w:id="17"/>
      <w:r>
        <w:t xml:space="preserve"> Contains the Online University logo, Global Search, Universal Profile, and Settings</w:t>
      </w:r>
    </w:p>
    <w:p w14:paraId="1372EC0A" w14:textId="6A3FD33C" w:rsidR="00C77F83" w:rsidRPr="005736A4" w:rsidRDefault="00C77F83" w:rsidP="0033025C">
      <w:pPr>
        <w:pStyle w:val="ListParagraph"/>
        <w:numPr>
          <w:ilvl w:val="0"/>
          <w:numId w:val="21"/>
        </w:numPr>
      </w:pPr>
      <w:bookmarkStart w:id="18" w:name="_Toc102546721"/>
      <w:r w:rsidRPr="009E01B1">
        <w:rPr>
          <w:rStyle w:val="Heading3Char"/>
        </w:rPr>
        <w:t>Scrolling Welcome Banner</w:t>
      </w:r>
      <w:bookmarkEnd w:id="18"/>
      <w:r>
        <w:t xml:space="preserve"> Provides images and information </w:t>
      </w:r>
      <w:r w:rsidR="00C70BE0">
        <w:t xml:space="preserve">for </w:t>
      </w:r>
      <w:r w:rsidR="00803C3B">
        <w:t xml:space="preserve">the </w:t>
      </w:r>
      <w:r w:rsidR="00C70BE0">
        <w:t>Online University</w:t>
      </w:r>
    </w:p>
    <w:p w14:paraId="3AD5F63A" w14:textId="7DC1694B" w:rsidR="00C77F83" w:rsidRDefault="00C77F83" w:rsidP="0033025C">
      <w:pPr>
        <w:pStyle w:val="ListParagraph"/>
        <w:numPr>
          <w:ilvl w:val="0"/>
          <w:numId w:val="21"/>
        </w:numPr>
      </w:pPr>
      <w:bookmarkStart w:id="19" w:name="_Toc102546722"/>
      <w:r w:rsidRPr="00966060">
        <w:rPr>
          <w:rStyle w:val="Heading3Char"/>
        </w:rPr>
        <w:t>Main Learning Areas</w:t>
      </w:r>
      <w:bookmarkEnd w:id="19"/>
      <w:r w:rsidR="00C70BE0">
        <w:t xml:space="preserve"> Highlights My Learning which directs you to your transcript page, My Individual Development Plan direct</w:t>
      </w:r>
      <w:r w:rsidR="001D399B">
        <w:t>s</w:t>
      </w:r>
      <w:r w:rsidR="00C70BE0">
        <w:t xml:space="preserve"> you to your IDP, Find Learning direct</w:t>
      </w:r>
      <w:r w:rsidR="001D399B">
        <w:t>s</w:t>
      </w:r>
      <w:r w:rsidR="00C70BE0">
        <w:t xml:space="preserve"> you to Learner Home, Events &amp; Calendar direct</w:t>
      </w:r>
      <w:r w:rsidR="001D399B">
        <w:t>s</w:t>
      </w:r>
      <w:r w:rsidR="00C70BE0">
        <w:t xml:space="preserve"> you to the </w:t>
      </w:r>
      <w:r w:rsidR="00966060">
        <w:t xml:space="preserve">calendar of upcoming instructor-led session, and </w:t>
      </w:r>
      <w:r w:rsidR="001D399B">
        <w:t xml:space="preserve">the </w:t>
      </w:r>
      <w:r w:rsidR="00966060">
        <w:t>Need Help?</w:t>
      </w:r>
      <w:r w:rsidR="001D399B">
        <w:t xml:space="preserve"> d</w:t>
      </w:r>
      <w:r w:rsidR="00966060">
        <w:t>irect</w:t>
      </w:r>
      <w:r w:rsidR="001D399B">
        <w:t>s</w:t>
      </w:r>
      <w:r w:rsidR="00966060">
        <w:t xml:space="preserve"> you to the Live Support chat room</w:t>
      </w:r>
    </w:p>
    <w:p w14:paraId="3D53EA8F" w14:textId="0CA2A95F" w:rsidR="00C77F83" w:rsidRDefault="00C77F83" w:rsidP="0033025C">
      <w:pPr>
        <w:pStyle w:val="ListParagraph"/>
        <w:numPr>
          <w:ilvl w:val="0"/>
          <w:numId w:val="21"/>
        </w:numPr>
      </w:pPr>
      <w:bookmarkStart w:id="20" w:name="_Toc102546723"/>
      <w:r w:rsidRPr="00527DFA">
        <w:rPr>
          <w:rStyle w:val="Heading3Char"/>
        </w:rPr>
        <w:t>What’s New</w:t>
      </w:r>
      <w:bookmarkEnd w:id="20"/>
      <w:r w:rsidR="00966060">
        <w:t xml:space="preserve"> </w:t>
      </w:r>
      <w:r w:rsidR="00527DFA">
        <w:t>H</w:t>
      </w:r>
      <w:r w:rsidR="00966060">
        <w:t xml:space="preserve">ighlights new initiatives </w:t>
      </w:r>
      <w:r w:rsidR="00527DFA">
        <w:t xml:space="preserve">and additional information to assist in your access </w:t>
      </w:r>
      <w:r w:rsidR="001D399B">
        <w:t>to</w:t>
      </w:r>
      <w:r w:rsidR="00527DFA">
        <w:t xml:space="preserve"> Online University items</w:t>
      </w:r>
      <w:r w:rsidR="00966060">
        <w:t xml:space="preserve"> </w:t>
      </w:r>
    </w:p>
    <w:p w14:paraId="1885E52A" w14:textId="0CCBE144" w:rsidR="00190BF4" w:rsidRDefault="00C77F83" w:rsidP="0033025C">
      <w:pPr>
        <w:pStyle w:val="ListParagraph"/>
        <w:numPr>
          <w:ilvl w:val="0"/>
          <w:numId w:val="21"/>
        </w:numPr>
      </w:pPr>
      <w:bookmarkStart w:id="21" w:name="_Toc102546724"/>
      <w:r w:rsidRPr="009E01B1">
        <w:rPr>
          <w:rStyle w:val="Heading3Char"/>
        </w:rPr>
        <w:t>Additional Information</w:t>
      </w:r>
      <w:bookmarkEnd w:id="21"/>
      <w:r w:rsidR="00527DFA">
        <w:t xml:space="preserve"> Provides </w:t>
      </w:r>
      <w:r w:rsidR="009E01B1">
        <w:t xml:space="preserve">insight to the featured training </w:t>
      </w:r>
      <w:r w:rsidR="00190BF4">
        <w:t>and agency wide initiatives</w:t>
      </w:r>
    </w:p>
    <w:p w14:paraId="3C8E8A69" w14:textId="4AA379E8" w:rsidR="00C77F83" w:rsidRPr="005736A4" w:rsidRDefault="00C77F83" w:rsidP="0033025C">
      <w:pPr>
        <w:pStyle w:val="ListParagraph"/>
        <w:numPr>
          <w:ilvl w:val="0"/>
          <w:numId w:val="21"/>
        </w:numPr>
      </w:pPr>
      <w:bookmarkStart w:id="22" w:name="_Toc102546725"/>
      <w:r w:rsidRPr="00190BF4">
        <w:rPr>
          <w:rStyle w:val="Heading3Char"/>
        </w:rPr>
        <w:t>Welcome Video</w:t>
      </w:r>
      <w:bookmarkEnd w:id="22"/>
      <w:r w:rsidR="00190BF4">
        <w:t xml:space="preserve"> Provides a </w:t>
      </w:r>
      <w:proofErr w:type="spellStart"/>
      <w:r w:rsidR="00190BF4">
        <w:t>walk through</w:t>
      </w:r>
      <w:proofErr w:type="spellEnd"/>
      <w:r w:rsidR="00190BF4">
        <w:t xml:space="preserve"> of OLU and highlights key features within the system</w:t>
      </w:r>
    </w:p>
    <w:p w14:paraId="79F6EBD7" w14:textId="77777777" w:rsidR="00C77F83" w:rsidRDefault="00C77F83" w:rsidP="00F630C6">
      <w:pPr>
        <w:ind w:left="360"/>
        <w:rPr>
          <w:i/>
          <w:iCs/>
        </w:rPr>
      </w:pPr>
    </w:p>
    <w:p w14:paraId="05B4654E" w14:textId="77777777" w:rsidR="00190BF4" w:rsidRDefault="00190BF4" w:rsidP="00F630C6">
      <w:pPr>
        <w:ind w:left="360"/>
        <w:rPr>
          <w:i/>
          <w:iCs/>
        </w:rPr>
      </w:pPr>
    </w:p>
    <w:p w14:paraId="23DD82ED" w14:textId="5C593823" w:rsidR="00190BF4" w:rsidRDefault="009F1555">
      <w:pPr>
        <w:rPr>
          <w:i/>
          <w:iCs/>
        </w:rPr>
      </w:pPr>
      <w:r w:rsidRPr="005736A4">
        <w:rPr>
          <w:i/>
          <w:iCs/>
          <w:noProof/>
        </w:rPr>
        <w:drawing>
          <wp:inline distT="0" distB="0" distL="0" distR="0" wp14:anchorId="65CB9006" wp14:editId="46B9A1B6">
            <wp:extent cx="6419850" cy="4588877"/>
            <wp:effectExtent l="0" t="0" r="0" b="0"/>
            <wp:docPr id="27" name="Picture 27" descr="GSA welcome page highlighting main sections of the page itself including Main Navigation, Scrolling Welcome Banner, Main Learning Areas, What's New, Additional Information and welco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SA welcome page highlighting main sections of the page itself including Main Navigation, Scrolling Welcome Banner, Main Learning Areas, What's New, Additional Information and welcome vide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23563" cy="4591531"/>
                    </a:xfrm>
                    <a:prstGeom prst="rect">
                      <a:avLst/>
                    </a:prstGeom>
                  </pic:spPr>
                </pic:pic>
              </a:graphicData>
            </a:graphic>
          </wp:inline>
        </w:drawing>
      </w:r>
      <w:r w:rsidR="00190BF4">
        <w:rPr>
          <w:i/>
          <w:iCs/>
        </w:rPr>
        <w:br w:type="page"/>
      </w:r>
    </w:p>
    <w:p w14:paraId="222768BC" w14:textId="75881335" w:rsidR="16ED1E07" w:rsidRDefault="00C579F6" w:rsidP="16ED1E07">
      <w:pPr>
        <w:pStyle w:val="Heading1Blue"/>
        <w:spacing w:line="259" w:lineRule="auto"/>
        <w:rPr>
          <w:rFonts w:ascii="Calibri Light" w:hAnsi="Calibri Light"/>
        </w:rPr>
      </w:pPr>
      <w:bookmarkStart w:id="23" w:name="_Toc522161353"/>
      <w:bookmarkStart w:id="24" w:name="_Toc716427790"/>
      <w:bookmarkStart w:id="25" w:name="_Toc1141931467"/>
      <w:bookmarkStart w:id="26" w:name="_Toc1210794170"/>
      <w:bookmarkStart w:id="27" w:name="_Toc102546726"/>
      <w:r>
        <w:lastRenderedPageBreak/>
        <w:t xml:space="preserve">MAIN </w:t>
      </w:r>
      <w:r w:rsidR="16ED1E07">
        <w:t>NAVIGATION</w:t>
      </w:r>
      <w:bookmarkEnd w:id="23"/>
      <w:bookmarkEnd w:id="24"/>
      <w:bookmarkEnd w:id="25"/>
      <w:bookmarkEnd w:id="26"/>
      <w:bookmarkEnd w:id="27"/>
    </w:p>
    <w:p w14:paraId="67DE570B" w14:textId="704B883A" w:rsidR="16ED1E07" w:rsidRDefault="16ED1E07" w:rsidP="16ED1E07">
      <w:pPr>
        <w:rPr>
          <w:b/>
          <w:bCs/>
        </w:rPr>
      </w:pPr>
    </w:p>
    <w:p w14:paraId="43588399" w14:textId="5662F490" w:rsidR="00D86288" w:rsidRDefault="00411FE2" w:rsidP="007B7657">
      <w:pPr>
        <w:pStyle w:val="Heading3"/>
        <w:spacing w:after="160" w:line="259" w:lineRule="auto"/>
        <w:rPr>
          <w:rFonts w:eastAsiaTheme="minorEastAsia" w:cstheme="minorBidi"/>
          <w:szCs w:val="22"/>
        </w:rPr>
      </w:pPr>
      <w:bookmarkStart w:id="28" w:name="_Toc102546727"/>
      <w:r>
        <w:t>Online University Logo</w:t>
      </w:r>
      <w:bookmarkEnd w:id="28"/>
    </w:p>
    <w:p w14:paraId="38FE32FB" w14:textId="20F62331" w:rsidR="00257E03" w:rsidRPr="007B7657" w:rsidRDefault="16ED1E07" w:rsidP="0033025C">
      <w:pPr>
        <w:pStyle w:val="ListParagraph"/>
        <w:numPr>
          <w:ilvl w:val="0"/>
          <w:numId w:val="2"/>
        </w:numPr>
        <w:rPr>
          <w:rFonts w:asciiTheme="minorHAnsi" w:eastAsiaTheme="minorEastAsia" w:hAnsiTheme="minorHAnsi" w:cstheme="minorBidi"/>
          <w:noProof/>
          <w:color w:val="000000" w:themeColor="text1"/>
          <w:szCs w:val="22"/>
        </w:rPr>
      </w:pPr>
      <w:r>
        <w:t>In the top left corner of the page</w:t>
      </w:r>
      <w:r w:rsidR="00AB5C77">
        <w:t xml:space="preserve"> is the </w:t>
      </w:r>
      <w:r>
        <w:t xml:space="preserve">Online University logo. By clicking this logo, you navigate back to the </w:t>
      </w:r>
      <w:r w:rsidRPr="007B7657">
        <w:rPr>
          <w:b/>
          <w:bCs/>
        </w:rPr>
        <w:t>Welcome Page</w:t>
      </w:r>
      <w:r>
        <w:t xml:space="preserve"> regardless of where you are in the portal. This is a convenient tool if you are lost or want to refresh the page.</w:t>
      </w:r>
      <w:r w:rsidR="003E7DCC" w:rsidRPr="0A2ECD87">
        <w:rPr>
          <w:noProof/>
        </w:rPr>
        <w:t xml:space="preserve"> </w:t>
      </w:r>
      <w:r w:rsidR="00257E03">
        <w:rPr>
          <w:noProof/>
        </w:rPr>
        <w:br/>
      </w:r>
    </w:p>
    <w:p w14:paraId="52D599D0" w14:textId="6DA28527" w:rsidR="16ED1E07" w:rsidRDefault="00257E03" w:rsidP="007B7657">
      <w:pPr>
        <w:pStyle w:val="ListParagraph"/>
        <w:jc w:val="center"/>
        <w:rPr>
          <w:rFonts w:asciiTheme="minorHAnsi" w:eastAsiaTheme="minorEastAsia" w:hAnsiTheme="minorHAnsi" w:cstheme="minorBidi"/>
          <w:noProof/>
          <w:color w:val="000000" w:themeColor="text1"/>
          <w:szCs w:val="22"/>
        </w:rPr>
      </w:pPr>
      <w:r>
        <w:rPr>
          <w:noProof/>
        </w:rPr>
        <w:br/>
      </w:r>
      <w:r w:rsidR="00903DC3">
        <w:rPr>
          <w:noProof/>
        </w:rPr>
        <w:drawing>
          <wp:inline distT="0" distB="0" distL="0" distR="0" wp14:anchorId="0EDB161E" wp14:editId="27CDBCF0">
            <wp:extent cx="6019800" cy="617950"/>
            <wp:effectExtent l="76200" t="76200" r="114300" b="106045"/>
            <wp:docPr id="1" name="Picture 1" descr="Main navigation bar with logo, global search, universal profile, and my account. The logo is a hyperlink that will bring users back to the Welcome Page anytim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in navigation bar with logo, global search, universal profile, and my account. The logo is a hyperlink that will bring users back to the Welcome Page anytime selected."/>
                    <pic:cNvPicPr/>
                  </pic:nvPicPr>
                  <pic:blipFill>
                    <a:blip r:embed="rId25"/>
                    <a:stretch>
                      <a:fillRect/>
                    </a:stretch>
                  </pic:blipFill>
                  <pic:spPr>
                    <a:xfrm>
                      <a:off x="0" y="0"/>
                      <a:ext cx="6047753" cy="62081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20917C" w14:textId="77777777" w:rsidR="00ED2628" w:rsidRDefault="00ED2628" w:rsidP="7C6A8C26">
      <w:pPr>
        <w:ind w:left="90"/>
        <w:jc w:val="both"/>
        <w:rPr>
          <w:rFonts w:eastAsiaTheme="minorEastAsia"/>
        </w:rPr>
      </w:pPr>
    </w:p>
    <w:p w14:paraId="053AD489" w14:textId="2FDD641E" w:rsidR="00713F08" w:rsidRPr="000325AF" w:rsidRDefault="00713F08" w:rsidP="00C579F6">
      <w:pPr>
        <w:ind w:left="720"/>
        <w:jc w:val="both"/>
        <w:rPr>
          <w:rFonts w:eastAsiaTheme="minorEastAsia"/>
          <w:i/>
          <w:iCs/>
        </w:rPr>
      </w:pPr>
      <w:r w:rsidRPr="000325AF">
        <w:rPr>
          <w:rFonts w:eastAsiaTheme="minorEastAsia"/>
          <w:i/>
          <w:iCs/>
        </w:rPr>
        <w:t xml:space="preserve">Alternatively, you can access </w:t>
      </w:r>
      <w:r w:rsidR="00C579F6">
        <w:rPr>
          <w:rFonts w:eastAsiaTheme="minorEastAsia"/>
          <w:i/>
          <w:iCs/>
        </w:rPr>
        <w:t xml:space="preserve">the </w:t>
      </w:r>
      <w:r w:rsidR="00C579F6" w:rsidRPr="00C579F6">
        <w:rPr>
          <w:rFonts w:eastAsiaTheme="minorEastAsia"/>
          <w:b/>
          <w:bCs/>
          <w:i/>
          <w:iCs/>
        </w:rPr>
        <w:t>Welcome Page</w:t>
      </w:r>
      <w:r w:rsidR="00C579F6">
        <w:rPr>
          <w:rFonts w:eastAsiaTheme="minorEastAsia"/>
          <w:i/>
          <w:iCs/>
        </w:rPr>
        <w:t xml:space="preserve"> </w:t>
      </w:r>
      <w:r w:rsidRPr="000325AF">
        <w:rPr>
          <w:rFonts w:eastAsiaTheme="minorEastAsia"/>
          <w:i/>
          <w:iCs/>
        </w:rPr>
        <w:t xml:space="preserve">in the navigation bar by clicking </w:t>
      </w:r>
      <w:r w:rsidR="00C579F6">
        <w:rPr>
          <w:rFonts w:eastAsiaTheme="minorEastAsia"/>
          <w:b/>
          <w:bCs/>
          <w:i/>
          <w:iCs/>
        </w:rPr>
        <w:t>Home</w:t>
      </w:r>
      <w:r w:rsidRPr="000325AF">
        <w:rPr>
          <w:rFonts w:eastAsiaTheme="minorEastAsia"/>
          <w:i/>
          <w:iCs/>
        </w:rPr>
        <w:t xml:space="preserve">, then </w:t>
      </w:r>
      <w:r w:rsidR="00C579F6">
        <w:rPr>
          <w:rFonts w:eastAsiaTheme="minorEastAsia"/>
          <w:b/>
          <w:bCs/>
          <w:i/>
          <w:iCs/>
        </w:rPr>
        <w:t>Welcome.</w:t>
      </w:r>
    </w:p>
    <w:p w14:paraId="22612E52" w14:textId="77777777" w:rsidR="00713F08" w:rsidRPr="00ED2628" w:rsidRDefault="00713F08" w:rsidP="7C6A8C26">
      <w:pPr>
        <w:ind w:left="90"/>
        <w:jc w:val="both"/>
        <w:rPr>
          <w:rFonts w:eastAsiaTheme="minorEastAsia"/>
        </w:rPr>
      </w:pPr>
    </w:p>
    <w:p w14:paraId="7850946B" w14:textId="31A13610" w:rsidR="16ED1E07" w:rsidRDefault="16ED1E07" w:rsidP="00B552B4"/>
    <w:p w14:paraId="7A57CFC2" w14:textId="22B85C3F" w:rsidR="00D86288" w:rsidRDefault="00AB5C77" w:rsidP="007B7657">
      <w:pPr>
        <w:pStyle w:val="Heading3"/>
        <w:rPr>
          <w:rFonts w:eastAsiaTheme="minorEastAsia" w:cstheme="minorBidi"/>
          <w:szCs w:val="22"/>
        </w:rPr>
      </w:pPr>
      <w:bookmarkStart w:id="29" w:name="_Toc102546728"/>
      <w:bookmarkStart w:id="30" w:name="_Toc730559002"/>
      <w:bookmarkStart w:id="31" w:name="_Toc1572848112"/>
      <w:bookmarkStart w:id="32" w:name="_Toc718006521"/>
      <w:bookmarkStart w:id="33" w:name="_Toc1003391433"/>
      <w:r>
        <w:t>Global Search</w:t>
      </w:r>
      <w:bookmarkEnd w:id="29"/>
      <w:r>
        <w:t xml:space="preserve"> </w:t>
      </w:r>
      <w:bookmarkEnd w:id="30"/>
      <w:bookmarkEnd w:id="31"/>
      <w:bookmarkEnd w:id="32"/>
      <w:bookmarkEnd w:id="33"/>
    </w:p>
    <w:p w14:paraId="6B5A0A4A" w14:textId="1FBB94E5" w:rsidR="00894986" w:rsidRDefault="00865CF4" w:rsidP="7F82BD1C">
      <w:pPr>
        <w:pStyle w:val="ListParagraph"/>
        <w:numPr>
          <w:ilvl w:val="0"/>
          <w:numId w:val="1"/>
        </w:numPr>
        <w:rPr>
          <w:rFonts w:asciiTheme="minorHAnsi" w:eastAsiaTheme="minorEastAsia" w:hAnsiTheme="minorHAnsi" w:cstheme="minorBidi"/>
          <w:color w:val="000000" w:themeColor="text1"/>
        </w:rPr>
      </w:pPr>
      <w:r>
        <w:t xml:space="preserve">The </w:t>
      </w:r>
      <w:r w:rsidR="00934A1D" w:rsidRPr="7F82BD1C">
        <w:rPr>
          <w:b/>
          <w:bCs/>
        </w:rPr>
        <w:t>Global</w:t>
      </w:r>
      <w:r w:rsidR="00934A1D">
        <w:t xml:space="preserve"> </w:t>
      </w:r>
      <w:r w:rsidRPr="7F82BD1C">
        <w:rPr>
          <w:b/>
          <w:bCs/>
        </w:rPr>
        <w:t>Search</w:t>
      </w:r>
      <w:r w:rsidR="001837E6">
        <w:t xml:space="preserve">, </w:t>
      </w:r>
      <w:r>
        <w:t xml:space="preserve">in the upper </w:t>
      </w:r>
      <w:r w:rsidR="00894986">
        <w:t>right-hand</w:t>
      </w:r>
      <w:r>
        <w:t xml:space="preserve"> corner</w:t>
      </w:r>
      <w:r w:rsidR="001837E6">
        <w:t>,</w:t>
      </w:r>
      <w:r>
        <w:t xml:space="preserve"> provides </w:t>
      </w:r>
      <w:r w:rsidR="001837E6">
        <w:t>an</w:t>
      </w:r>
      <w:r w:rsidR="00894986">
        <w:t xml:space="preserve"> </w:t>
      </w:r>
      <w:r w:rsidR="0001721E">
        <w:t>option</w:t>
      </w:r>
      <w:r w:rsidR="00894986">
        <w:t xml:space="preserve"> to search people, training, certifications, </w:t>
      </w:r>
      <w:bookmarkStart w:id="34" w:name="_Int_o04aZQkf"/>
      <w:r w:rsidR="00894986">
        <w:t>Connect</w:t>
      </w:r>
      <w:bookmarkEnd w:id="34"/>
      <w:r w:rsidR="00894986">
        <w:t xml:space="preserve"> postings, and forms within the system</w:t>
      </w:r>
      <w:r w:rsidR="00934A1D">
        <w:t>.</w:t>
      </w:r>
      <w:r w:rsidR="00ED06E8">
        <w:t xml:space="preserve"> The Search option remains visible in the upper-right hand corner of the site regardless of which page you are on within the portal.</w:t>
      </w:r>
    </w:p>
    <w:p w14:paraId="10FABF4A" w14:textId="2B83EDE8" w:rsidR="007A560E" w:rsidRDefault="007A560E" w:rsidP="0033025C">
      <w:pPr>
        <w:pStyle w:val="ListParagraph"/>
        <w:numPr>
          <w:ilvl w:val="0"/>
          <w:numId w:val="1"/>
        </w:numPr>
        <w:rPr>
          <w:rFonts w:asciiTheme="minorHAnsi" w:eastAsiaTheme="minorEastAsia" w:hAnsiTheme="minorHAnsi" w:cstheme="minorBidi"/>
          <w:color w:val="000000" w:themeColor="text1"/>
          <w:szCs w:val="22"/>
        </w:rPr>
      </w:pPr>
      <w:r>
        <w:t>To use this feature,</w:t>
      </w:r>
      <w:r w:rsidR="00AC6212">
        <w:t xml:space="preserve"> enter keywords or relevant search criteria in the Search field</w:t>
      </w:r>
      <w:r w:rsidR="00C57560">
        <w:t>;</w:t>
      </w:r>
      <w:r w:rsidR="00AC6212">
        <w:t xml:space="preserve"> then click the magnifying glass or </w:t>
      </w:r>
      <w:r w:rsidR="00C57560">
        <w:t xml:space="preserve">click </w:t>
      </w:r>
      <w:r w:rsidR="00934A1D">
        <w:t xml:space="preserve">Enter </w:t>
      </w:r>
      <w:r w:rsidR="00AC6212">
        <w:t xml:space="preserve">on your keyboard. As you begin to type, the </w:t>
      </w:r>
      <w:r>
        <w:t>search bar will populate related choices based on the words you enter.</w:t>
      </w:r>
    </w:p>
    <w:p w14:paraId="2438036E" w14:textId="15B7AD83" w:rsidR="16ED1E07" w:rsidRDefault="009F1555" w:rsidP="07343EDD">
      <w:pPr>
        <w:jc w:val="center"/>
      </w:pPr>
      <w:r>
        <w:rPr>
          <w:noProof/>
        </w:rPr>
        <w:drawing>
          <wp:inline distT="0" distB="0" distL="0" distR="0" wp14:anchorId="42883F26" wp14:editId="028A12B8">
            <wp:extent cx="1905000" cy="1309688"/>
            <wp:effectExtent l="0" t="0" r="0" b="5080"/>
            <wp:docPr id="1891800154" name="Picture 1891800154" descr="Search bar populated with the word Project with a selection menu of learning objects which contain the work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00154" name="Picture 1891800154" descr="Search bar populated with the word Project with a selection menu of learning objects which contain the work project.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6411" cy="1310658"/>
                    </a:xfrm>
                    <a:prstGeom prst="rect">
                      <a:avLst/>
                    </a:prstGeom>
                  </pic:spPr>
                </pic:pic>
              </a:graphicData>
            </a:graphic>
          </wp:inline>
        </w:drawing>
      </w:r>
    </w:p>
    <w:p w14:paraId="5B9E98AB" w14:textId="77777777" w:rsidR="00F358C1" w:rsidRPr="00F358C1" w:rsidDel="007A560E" w:rsidRDefault="00F358C1" w:rsidP="7C6A8C26">
      <w:pPr>
        <w:rPr>
          <w:rFonts w:eastAsiaTheme="minorEastAsia"/>
        </w:rPr>
      </w:pPr>
    </w:p>
    <w:p w14:paraId="355C0931" w14:textId="13E31074" w:rsidR="00D86288" w:rsidRPr="00F358C1" w:rsidRDefault="000F2781" w:rsidP="007B7657">
      <w:pPr>
        <w:pStyle w:val="Heading3"/>
        <w:rPr>
          <w:rFonts w:eastAsiaTheme="minorEastAsia" w:cstheme="minorBidi"/>
          <w:szCs w:val="22"/>
        </w:rPr>
      </w:pPr>
      <w:bookmarkStart w:id="35" w:name="_Toc102546729"/>
      <w:r>
        <w:t>Universal Profile</w:t>
      </w:r>
      <w:bookmarkEnd w:id="35"/>
    </w:p>
    <w:p w14:paraId="0455B3D3" w14:textId="6A9F88AF" w:rsidR="16ED1E07" w:rsidRDefault="16ED1E07" w:rsidP="16ED1E07">
      <w:pPr>
        <w:jc w:val="center"/>
      </w:pPr>
    </w:p>
    <w:p w14:paraId="7CE62BDB" w14:textId="28E9A44A" w:rsidR="00C35989" w:rsidRPr="009F1555" w:rsidRDefault="16ED1E07" w:rsidP="009F1555">
      <w:pPr>
        <w:pStyle w:val="ListParagraph"/>
        <w:numPr>
          <w:ilvl w:val="0"/>
          <w:numId w:val="3"/>
        </w:numPr>
        <w:ind w:left="360"/>
        <w:rPr>
          <w:rFonts w:eastAsiaTheme="minorEastAsia"/>
        </w:rPr>
      </w:pPr>
      <w:r>
        <w:t xml:space="preserve">The </w:t>
      </w:r>
      <w:r w:rsidRPr="009F1555">
        <w:rPr>
          <w:b/>
          <w:bCs/>
        </w:rPr>
        <w:t>Universal Profile</w:t>
      </w:r>
      <w:r>
        <w:t xml:space="preserve"> provides quick access to your user information. You can access the </w:t>
      </w:r>
      <w:r w:rsidRPr="009F1555">
        <w:rPr>
          <w:b/>
          <w:bCs/>
        </w:rPr>
        <w:t>Universal Profile</w:t>
      </w:r>
      <w:r>
        <w:t xml:space="preserve"> by the person icon</w:t>
      </w:r>
      <w:r w:rsidR="00FB28A4">
        <w:t xml:space="preserve"> in the upper right corner of the screen</w:t>
      </w:r>
      <w:r>
        <w:t>.</w:t>
      </w:r>
    </w:p>
    <w:p w14:paraId="60EDAA2D" w14:textId="054BA11B" w:rsidR="0000422A" w:rsidRDefault="16ED1E07" w:rsidP="4195F989">
      <w:pPr>
        <w:jc w:val="center"/>
        <w:rPr>
          <w:color w:val="000000" w:themeColor="text1"/>
          <w:szCs w:val="22"/>
        </w:rPr>
      </w:pPr>
      <w:commentRangeStart w:id="36"/>
      <w:commentRangeEnd w:id="36"/>
      <w:r>
        <w:rPr>
          <w:rStyle w:val="CommentReference"/>
        </w:rPr>
        <w:commentReference w:id="36"/>
      </w:r>
      <w:r w:rsidR="009F1555">
        <w:rPr>
          <w:noProof/>
        </w:rPr>
        <w:drawing>
          <wp:inline distT="0" distB="0" distL="0" distR="0" wp14:anchorId="41704221" wp14:editId="42706BF6">
            <wp:extent cx="1552575" cy="1162441"/>
            <wp:effectExtent l="0" t="0" r="0" b="0"/>
            <wp:docPr id="8" name="Picture 8" descr="Universal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iversal profile button."/>
                    <pic:cNvPicPr/>
                  </pic:nvPicPr>
                  <pic:blipFill>
                    <a:blip r:embed="rId31">
                      <a:extLst>
                        <a:ext uri="{28A0092B-C50C-407E-A947-70E740481C1C}">
                          <a14:useLocalDpi xmlns:a14="http://schemas.microsoft.com/office/drawing/2010/main" val="0"/>
                        </a:ext>
                      </a:extLst>
                    </a:blip>
                    <a:stretch>
                      <a:fillRect/>
                    </a:stretch>
                  </pic:blipFill>
                  <pic:spPr>
                    <a:xfrm>
                      <a:off x="0" y="0"/>
                      <a:ext cx="1554177" cy="1163640"/>
                    </a:xfrm>
                    <a:prstGeom prst="rect">
                      <a:avLst/>
                    </a:prstGeom>
                  </pic:spPr>
                </pic:pic>
              </a:graphicData>
            </a:graphic>
          </wp:inline>
        </w:drawing>
      </w:r>
    </w:p>
    <w:p w14:paraId="10874242" w14:textId="77777777" w:rsidR="0000422A" w:rsidRDefault="0000422A">
      <w:pPr>
        <w:rPr>
          <w:color w:val="000000" w:themeColor="text1"/>
          <w:szCs w:val="22"/>
        </w:rPr>
      </w:pPr>
      <w:r>
        <w:rPr>
          <w:color w:val="000000" w:themeColor="text1"/>
          <w:szCs w:val="22"/>
        </w:rPr>
        <w:br w:type="page"/>
      </w:r>
    </w:p>
    <w:p w14:paraId="56860957" w14:textId="55216517" w:rsidR="16ED1E07" w:rsidRDefault="16ED1E07" w:rsidP="0033025C">
      <w:pPr>
        <w:pStyle w:val="ListParagraph"/>
        <w:numPr>
          <w:ilvl w:val="0"/>
          <w:numId w:val="6"/>
        </w:numPr>
        <w:rPr>
          <w:rFonts w:asciiTheme="minorHAnsi" w:eastAsiaTheme="minorEastAsia" w:hAnsiTheme="minorHAnsi" w:cstheme="minorBidi"/>
        </w:rPr>
      </w:pPr>
      <w:r>
        <w:lastRenderedPageBreak/>
        <w:t xml:space="preserve">Your Universal Profile contains pages for your </w:t>
      </w:r>
      <w:r w:rsidRPr="007B7657">
        <w:rPr>
          <w:b/>
          <w:bCs/>
        </w:rPr>
        <w:t>Bio</w:t>
      </w:r>
      <w:r>
        <w:t xml:space="preserve">, </w:t>
      </w:r>
      <w:r w:rsidRPr="007B7657">
        <w:rPr>
          <w:b/>
          <w:bCs/>
        </w:rPr>
        <w:t>Transcript</w:t>
      </w:r>
      <w:r>
        <w:t xml:space="preserve">, </w:t>
      </w:r>
      <w:r w:rsidRPr="007B7657">
        <w:rPr>
          <w:b/>
          <w:bCs/>
        </w:rPr>
        <w:t>Actions</w:t>
      </w:r>
      <w:r>
        <w:t xml:space="preserve">, </w:t>
      </w:r>
      <w:r w:rsidRPr="007B7657">
        <w:rPr>
          <w:b/>
          <w:bCs/>
        </w:rPr>
        <w:t>Snapshot</w:t>
      </w:r>
      <w:r w:rsidR="00A90123">
        <w:rPr>
          <w:b/>
          <w:bCs/>
        </w:rPr>
        <w:t xml:space="preserve">, </w:t>
      </w:r>
      <w:r w:rsidR="00A90123" w:rsidRPr="00B27E29">
        <w:t>and</w:t>
      </w:r>
      <w:r w:rsidR="00A90123">
        <w:rPr>
          <w:b/>
          <w:bCs/>
        </w:rPr>
        <w:t xml:space="preserve"> View Team</w:t>
      </w:r>
      <w:r>
        <w:t>.</w:t>
      </w:r>
    </w:p>
    <w:p w14:paraId="2EBDFF1C" w14:textId="40332239" w:rsidR="16ED1E07" w:rsidRDefault="16ED1E07" w:rsidP="0033025C">
      <w:pPr>
        <w:pStyle w:val="ListParagraph"/>
        <w:numPr>
          <w:ilvl w:val="1"/>
          <w:numId w:val="6"/>
        </w:numPr>
        <w:rPr>
          <w:rFonts w:asciiTheme="minorHAnsi" w:eastAsiaTheme="minorEastAsia" w:hAnsiTheme="minorHAnsi" w:cstheme="minorBidi"/>
          <w:szCs w:val="22"/>
        </w:rPr>
      </w:pPr>
      <w:r w:rsidRPr="007B7657">
        <w:rPr>
          <w:b/>
          <w:bCs/>
        </w:rPr>
        <w:t>Bio</w:t>
      </w:r>
      <w:r w:rsidRPr="16ED1E07">
        <w:t xml:space="preserve"> displays your basic user information in the About section and lists your Summary, Subject, and Team information. Here, you can personalize your account.</w:t>
      </w:r>
    </w:p>
    <w:p w14:paraId="3B957EDC" w14:textId="71AF8F85" w:rsidR="16ED1E07" w:rsidRDefault="16ED1E07" w:rsidP="0033025C">
      <w:pPr>
        <w:pStyle w:val="ListParagraph"/>
        <w:numPr>
          <w:ilvl w:val="1"/>
          <w:numId w:val="6"/>
        </w:numPr>
        <w:rPr>
          <w:szCs w:val="22"/>
        </w:rPr>
      </w:pPr>
      <w:r w:rsidRPr="007B7657">
        <w:rPr>
          <w:b/>
          <w:bCs/>
        </w:rPr>
        <w:t>Transcript</w:t>
      </w:r>
      <w:r w:rsidRPr="16ED1E07">
        <w:t xml:space="preserve"> is your personalized transcript which allows you to manage your active, complete, removed, and archived training.</w:t>
      </w:r>
    </w:p>
    <w:p w14:paraId="791BE367" w14:textId="1A30DCB6" w:rsidR="16ED1E07" w:rsidRDefault="16ED1E07" w:rsidP="0033025C">
      <w:pPr>
        <w:pStyle w:val="ListParagraph"/>
        <w:numPr>
          <w:ilvl w:val="1"/>
          <w:numId w:val="6"/>
        </w:numPr>
        <w:rPr>
          <w:szCs w:val="22"/>
        </w:rPr>
      </w:pPr>
      <w:r w:rsidRPr="007B7657">
        <w:rPr>
          <w:b/>
          <w:bCs/>
        </w:rPr>
        <w:t>Actions</w:t>
      </w:r>
      <w:r w:rsidRPr="16ED1E07">
        <w:t xml:space="preserve"> displays all your action items. Action items will vary based on position and portal permissions.</w:t>
      </w:r>
    </w:p>
    <w:p w14:paraId="0AD7B8A3" w14:textId="73309541" w:rsidR="16ED1E07" w:rsidRDefault="16ED1E07" w:rsidP="0033025C">
      <w:pPr>
        <w:pStyle w:val="ListParagraph"/>
        <w:numPr>
          <w:ilvl w:val="1"/>
          <w:numId w:val="6"/>
        </w:numPr>
      </w:pPr>
      <w:r w:rsidRPr="007B7657">
        <w:rPr>
          <w:b/>
          <w:bCs/>
        </w:rPr>
        <w:t>Snapshot</w:t>
      </w:r>
      <w:r>
        <w:t xml:space="preserve"> provides </w:t>
      </w:r>
      <w:r w:rsidR="00F61037">
        <w:t>your development</w:t>
      </w:r>
      <w:r w:rsidR="00B27E29">
        <w:t>al</w:t>
      </w:r>
      <w:r w:rsidR="00F61037">
        <w:t xml:space="preserve"> progress (if you have created a development plan within the system</w:t>
      </w:r>
      <w:r w:rsidR="00575952">
        <w:t>)</w:t>
      </w:r>
      <w:r w:rsidR="00F61037">
        <w:t xml:space="preserve">. </w:t>
      </w:r>
      <w:r w:rsidR="000F2781" w:rsidRPr="000F2781">
        <w:rPr>
          <w:noProof/>
        </w:rPr>
        <w:t xml:space="preserve"> </w:t>
      </w:r>
    </w:p>
    <w:p w14:paraId="565F6F6E" w14:textId="0B5E8B9A" w:rsidR="00427279" w:rsidRDefault="00427279" w:rsidP="0033025C">
      <w:pPr>
        <w:pStyle w:val="ListParagraph"/>
        <w:numPr>
          <w:ilvl w:val="1"/>
          <w:numId w:val="6"/>
        </w:numPr>
      </w:pPr>
      <w:r>
        <w:rPr>
          <w:b/>
          <w:bCs/>
        </w:rPr>
        <w:t>View Team</w:t>
      </w:r>
      <w:r w:rsidR="00FE120F">
        <w:rPr>
          <w:b/>
          <w:bCs/>
        </w:rPr>
        <w:t xml:space="preserve"> </w:t>
      </w:r>
      <w:r w:rsidR="00FE120F" w:rsidRPr="00E90FAD">
        <w:t xml:space="preserve">gives supervisors quick access to subordinates’ profiles and transcripts at any </w:t>
      </w:r>
      <w:r w:rsidR="00AE2C76" w:rsidRPr="00E90FAD">
        <w:t>time and</w:t>
      </w:r>
      <w:r w:rsidR="00E90FAD" w:rsidRPr="00E90FAD">
        <w:t xml:space="preserve"> is available on all Universal Profile pages.</w:t>
      </w:r>
    </w:p>
    <w:p w14:paraId="053BCD84" w14:textId="427A061E" w:rsidR="00F525C6" w:rsidRDefault="00AB3BBB" w:rsidP="00F525C6">
      <w:pPr>
        <w:jc w:val="center"/>
      </w:pPr>
      <w:r w:rsidRPr="00AB3BBB">
        <w:rPr>
          <w:noProof/>
        </w:rPr>
        <w:drawing>
          <wp:inline distT="0" distB="0" distL="0" distR="0" wp14:anchorId="5E4986A9" wp14:editId="125F7789">
            <wp:extent cx="4155831" cy="1533040"/>
            <wp:effectExtent l="76200" t="76200" r="111760" b="105410"/>
            <wp:docPr id="3" name="Picture 3" descr="Universal Profile with tabs to access Bio, Transcript, Actions, Snapshot, and View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al Profile with tabs to access Bio, Transcript, Actions, Snapshot, and View Team."/>
                    <pic:cNvPicPr/>
                  </pic:nvPicPr>
                  <pic:blipFill>
                    <a:blip r:embed="rId32"/>
                    <a:stretch>
                      <a:fillRect/>
                    </a:stretch>
                  </pic:blipFill>
                  <pic:spPr>
                    <a:xfrm>
                      <a:off x="0" y="0"/>
                      <a:ext cx="4184168" cy="1543493"/>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1E9020" w14:textId="71BE86F5" w:rsidR="00D86288" w:rsidRDefault="00411FE2" w:rsidP="007B7657">
      <w:pPr>
        <w:pStyle w:val="Heading3"/>
        <w:rPr>
          <w:rFonts w:asciiTheme="minorBidi" w:eastAsiaTheme="minorBidi" w:hAnsiTheme="minorBidi" w:cstheme="minorBidi"/>
          <w:szCs w:val="22"/>
        </w:rPr>
      </w:pPr>
      <w:bookmarkStart w:id="37" w:name="_Toc102546730"/>
      <w:r>
        <w:t>Settings</w:t>
      </w:r>
      <w:bookmarkEnd w:id="37"/>
    </w:p>
    <w:p w14:paraId="21A87904" w14:textId="3063A530" w:rsidR="16ED1E07" w:rsidRDefault="16ED1E07" w:rsidP="16ED1E07">
      <w:pPr>
        <w:jc w:val="center"/>
      </w:pPr>
      <w:commentRangeStart w:id="38"/>
      <w:commentRangeEnd w:id="38"/>
      <w:r>
        <w:rPr>
          <w:rStyle w:val="CommentReference"/>
        </w:rPr>
        <w:commentReference w:id="38"/>
      </w:r>
    </w:p>
    <w:p w14:paraId="398AD886" w14:textId="6B49F9BA" w:rsidR="16ED1E07" w:rsidRPr="00177271" w:rsidRDefault="16ED1E07" w:rsidP="0033025C">
      <w:pPr>
        <w:pStyle w:val="ListParagraph"/>
        <w:numPr>
          <w:ilvl w:val="0"/>
          <w:numId w:val="5"/>
        </w:numPr>
      </w:pPr>
      <w:r w:rsidRPr="16ED1E07">
        <w:t xml:space="preserve">The </w:t>
      </w:r>
      <w:r w:rsidRPr="007B7657">
        <w:rPr>
          <w:b/>
          <w:bCs/>
        </w:rPr>
        <w:t>My Account</w:t>
      </w:r>
      <w:r w:rsidRPr="16ED1E07">
        <w:t xml:space="preserve"> </w:t>
      </w:r>
      <w:r w:rsidR="00177271" w:rsidRPr="00177271">
        <w:t>allows you to modify your preferences including managing your absent status, social accounts, devices, course reviews, and view order history.</w:t>
      </w:r>
    </w:p>
    <w:p w14:paraId="31A8D535" w14:textId="77777777" w:rsidR="009F1555" w:rsidRDefault="16ED1E07" w:rsidP="009F1555">
      <w:pPr>
        <w:pStyle w:val="ListParagraph"/>
        <w:numPr>
          <w:ilvl w:val="0"/>
          <w:numId w:val="5"/>
        </w:numPr>
      </w:pPr>
      <w:r>
        <w:t xml:space="preserve">The </w:t>
      </w:r>
      <w:r w:rsidRPr="009F1555">
        <w:rPr>
          <w:b/>
          <w:bCs/>
        </w:rPr>
        <w:t>Help</w:t>
      </w:r>
      <w:r>
        <w:t xml:space="preserve"> </w:t>
      </w:r>
      <w:r w:rsidR="00177271" w:rsidRPr="00177271">
        <w:t>navigates you to the Online Help site where a wealth of additional information can be found to support you with Online University.</w:t>
      </w:r>
    </w:p>
    <w:p w14:paraId="3EF0138D" w14:textId="35081E4F" w:rsidR="16ED1E07" w:rsidRDefault="00761C88" w:rsidP="009F1555">
      <w:pPr>
        <w:pStyle w:val="ListParagraph"/>
        <w:jc w:val="center"/>
      </w:pPr>
      <w:r>
        <w:br/>
      </w:r>
      <w:r w:rsidR="009F1555">
        <w:rPr>
          <w:noProof/>
        </w:rPr>
        <w:drawing>
          <wp:inline distT="0" distB="0" distL="0" distR="0" wp14:anchorId="115A6C25" wp14:editId="54F38BB3">
            <wp:extent cx="1363980" cy="1744980"/>
            <wp:effectExtent l="0" t="0" r="7620" b="7620"/>
            <wp:docPr id="1456521386" name="Picture 1456521386" descr="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21386" name="Picture 1456521386" descr="Settings button."/>
                    <pic:cNvPicPr/>
                  </pic:nvPicPr>
                  <pic:blipFill>
                    <a:blip r:embed="rId33">
                      <a:extLst>
                        <a:ext uri="{28A0092B-C50C-407E-A947-70E740481C1C}">
                          <a14:useLocalDpi xmlns:a14="http://schemas.microsoft.com/office/drawing/2010/main" val="0"/>
                        </a:ext>
                      </a:extLst>
                    </a:blip>
                    <a:stretch>
                      <a:fillRect/>
                    </a:stretch>
                  </pic:blipFill>
                  <pic:spPr>
                    <a:xfrm>
                      <a:off x="0" y="0"/>
                      <a:ext cx="1363980" cy="1744980"/>
                    </a:xfrm>
                    <a:prstGeom prst="rect">
                      <a:avLst/>
                    </a:prstGeom>
                  </pic:spPr>
                </pic:pic>
              </a:graphicData>
            </a:graphic>
          </wp:inline>
        </w:drawing>
      </w:r>
    </w:p>
    <w:p w14:paraId="5D58EBDF" w14:textId="77777777" w:rsidR="009F1555" w:rsidRDefault="009F1555" w:rsidP="009F1555">
      <w:pPr>
        <w:pStyle w:val="ListParagraph"/>
        <w:jc w:val="center"/>
      </w:pPr>
    </w:p>
    <w:p w14:paraId="19CBE530" w14:textId="5947BCFB" w:rsidR="009F1555" w:rsidRDefault="009F1555">
      <w:pPr>
        <w:rPr>
          <w:rFonts w:ascii="Calibri" w:eastAsia="Calibri" w:hAnsi="Calibri" w:cs="Calibri"/>
          <w:szCs w:val="20"/>
        </w:rPr>
      </w:pPr>
      <w:r>
        <w:br w:type="page"/>
      </w:r>
    </w:p>
    <w:p w14:paraId="660CE09C" w14:textId="4A4AD49B" w:rsidR="007064E6" w:rsidRDefault="009D296D" w:rsidP="007064E6">
      <w:pPr>
        <w:pStyle w:val="Heading1Blue"/>
      </w:pPr>
      <w:bookmarkStart w:id="39" w:name="_Toc102546731"/>
      <w:bookmarkEnd w:id="11"/>
      <w:r>
        <w:lastRenderedPageBreak/>
        <w:t>LEARNING</w:t>
      </w:r>
      <w:bookmarkEnd w:id="39"/>
    </w:p>
    <w:p w14:paraId="1711B869" w14:textId="77777777" w:rsidR="007064E6" w:rsidRDefault="007064E6" w:rsidP="007064E6">
      <w:pPr>
        <w:rPr>
          <w:b/>
          <w:bCs/>
          <w:szCs w:val="22"/>
        </w:rPr>
      </w:pPr>
    </w:p>
    <w:p w14:paraId="3BF51F7D" w14:textId="024FF0DA" w:rsidR="003C1856" w:rsidRDefault="00E727FC" w:rsidP="00190BF4">
      <w:pPr>
        <w:pStyle w:val="Heading2"/>
      </w:pPr>
      <w:bookmarkStart w:id="40" w:name="_Toc102546732"/>
      <w:r>
        <w:t xml:space="preserve">View Your </w:t>
      </w:r>
      <w:r w:rsidR="00E65408">
        <w:t>Transcript</w:t>
      </w:r>
      <w:commentRangeStart w:id="41"/>
      <w:commentRangeEnd w:id="41"/>
      <w:r w:rsidR="16ED1E07">
        <w:rPr>
          <w:rStyle w:val="CommentReference"/>
        </w:rPr>
        <w:commentReference w:id="41"/>
      </w:r>
      <w:bookmarkEnd w:id="40"/>
    </w:p>
    <w:p w14:paraId="23812BBB" w14:textId="59DF52EC" w:rsidR="003C1856" w:rsidRPr="007B7657" w:rsidRDefault="16ED1E07" w:rsidP="0033025C">
      <w:pPr>
        <w:pStyle w:val="ListParagraph"/>
        <w:numPr>
          <w:ilvl w:val="0"/>
          <w:numId w:val="9"/>
        </w:numPr>
        <w:rPr>
          <w:rFonts w:asciiTheme="minorHAnsi" w:eastAsiaTheme="minorEastAsia" w:hAnsiTheme="minorHAnsi" w:cstheme="minorBidi"/>
        </w:rPr>
      </w:pPr>
      <w:r>
        <w:t xml:space="preserve">Navigate to your </w:t>
      </w:r>
      <w:r w:rsidR="00185A8B">
        <w:t>t</w:t>
      </w:r>
      <w:r w:rsidR="00185A8B" w:rsidRPr="00185A8B">
        <w:t xml:space="preserve">ranscript by clicking </w:t>
      </w:r>
      <w:r w:rsidR="00185A8B" w:rsidRPr="00185A8B">
        <w:rPr>
          <w:b/>
          <w:bCs/>
        </w:rPr>
        <w:t>Learning</w:t>
      </w:r>
      <w:r w:rsidR="009D296D">
        <w:rPr>
          <w:b/>
          <w:bCs/>
        </w:rPr>
        <w:t xml:space="preserve"> </w:t>
      </w:r>
      <w:r w:rsidR="009D296D" w:rsidRPr="009D296D">
        <w:t>in the top menu bar</w:t>
      </w:r>
      <w:r w:rsidR="008732D3">
        <w:t>;</w:t>
      </w:r>
      <w:r w:rsidR="00185A8B" w:rsidRPr="00185A8B">
        <w:t xml:space="preserve"> then </w:t>
      </w:r>
      <w:r w:rsidR="00185A8B">
        <w:rPr>
          <w:b/>
          <w:bCs/>
        </w:rPr>
        <w:t>View Your Transcript.</w:t>
      </w:r>
      <w:r w:rsidR="009C286A">
        <w:t xml:space="preserve"> </w:t>
      </w:r>
      <w:r w:rsidR="001F52B1">
        <w:rPr>
          <w:b/>
          <w:bCs/>
        </w:rPr>
        <w:t xml:space="preserve"> </w:t>
      </w:r>
    </w:p>
    <w:p w14:paraId="22CA6241" w14:textId="64EFB6EF" w:rsidR="00E65408" w:rsidRPr="000325AF" w:rsidRDefault="00E65408" w:rsidP="0033025C">
      <w:pPr>
        <w:pStyle w:val="ListParagraph"/>
        <w:numPr>
          <w:ilvl w:val="0"/>
          <w:numId w:val="9"/>
        </w:numPr>
        <w:rPr>
          <w:rFonts w:asciiTheme="minorHAnsi" w:eastAsiaTheme="minorEastAsia" w:hAnsiTheme="minorHAnsi" w:cstheme="minorBidi"/>
        </w:rPr>
      </w:pPr>
      <w:r>
        <w:t xml:space="preserve">In </w:t>
      </w:r>
      <w:r>
        <w:rPr>
          <w:b/>
          <w:bCs/>
        </w:rPr>
        <w:t>Universal Profile</w:t>
      </w:r>
      <w:r w:rsidRPr="007B7657">
        <w:t xml:space="preserve">, click </w:t>
      </w:r>
      <w:r>
        <w:rPr>
          <w:b/>
          <w:bCs/>
        </w:rPr>
        <w:t>Transcript.</w:t>
      </w:r>
    </w:p>
    <w:p w14:paraId="7D7D8FC5" w14:textId="060FE0F9" w:rsidR="00E65408" w:rsidRDefault="000325AF" w:rsidP="009D296D">
      <w:pPr>
        <w:ind w:left="720"/>
      </w:pPr>
      <w:r w:rsidRPr="000325AF">
        <w:rPr>
          <w:rFonts w:eastAsiaTheme="minorEastAsia"/>
          <w:i/>
          <w:iCs/>
        </w:rPr>
        <w:t xml:space="preserve">Alternatively, you can access your </w:t>
      </w:r>
      <w:r w:rsidR="009D296D">
        <w:rPr>
          <w:rFonts w:eastAsiaTheme="minorEastAsia"/>
          <w:i/>
          <w:iCs/>
        </w:rPr>
        <w:t xml:space="preserve">transcript by clicking </w:t>
      </w:r>
      <w:r w:rsidR="009D296D" w:rsidRPr="009D296D">
        <w:rPr>
          <w:rFonts w:eastAsiaTheme="minorEastAsia"/>
          <w:b/>
          <w:bCs/>
          <w:i/>
          <w:iCs/>
        </w:rPr>
        <w:t>Universal Profile</w:t>
      </w:r>
      <w:r w:rsidR="009D296D">
        <w:rPr>
          <w:rFonts w:eastAsiaTheme="minorEastAsia"/>
          <w:i/>
          <w:iCs/>
        </w:rPr>
        <w:t xml:space="preserve">, then clicking </w:t>
      </w:r>
      <w:r w:rsidR="009D296D" w:rsidRPr="009D296D">
        <w:rPr>
          <w:rFonts w:eastAsiaTheme="minorEastAsia"/>
          <w:b/>
          <w:bCs/>
          <w:i/>
          <w:iCs/>
        </w:rPr>
        <w:t>Transcript</w:t>
      </w:r>
      <w:r w:rsidR="009D296D">
        <w:rPr>
          <w:rFonts w:eastAsiaTheme="minorEastAsia"/>
          <w:i/>
          <w:iCs/>
        </w:rPr>
        <w:t>.</w:t>
      </w:r>
      <w:r w:rsidRPr="000325AF">
        <w:rPr>
          <w:rFonts w:eastAsiaTheme="minorEastAsia"/>
          <w:i/>
          <w:iCs/>
        </w:rPr>
        <w:t xml:space="preserve"> </w:t>
      </w:r>
      <w:commentRangeStart w:id="42"/>
      <w:commentRangeEnd w:id="42"/>
      <w:r w:rsidR="16ED1E07">
        <w:rPr>
          <w:rStyle w:val="CommentReference"/>
        </w:rPr>
        <w:commentReference w:id="42"/>
      </w:r>
      <w:commentRangeStart w:id="43"/>
      <w:commentRangeEnd w:id="43"/>
      <w:r w:rsidR="16ED1E07">
        <w:rPr>
          <w:rStyle w:val="CommentReference"/>
        </w:rPr>
        <w:commentReference w:id="43"/>
      </w:r>
    </w:p>
    <w:p w14:paraId="051B5366" w14:textId="4E11CB7C" w:rsidR="00276F28" w:rsidRDefault="00276F28" w:rsidP="0082791D">
      <w:pPr>
        <w:jc w:val="center"/>
        <w:rPr>
          <w:b/>
          <w:bCs/>
          <w:szCs w:val="22"/>
        </w:rPr>
      </w:pPr>
    </w:p>
    <w:p w14:paraId="1F0C2F51" w14:textId="2A7D02DF" w:rsidR="009D01A6" w:rsidRDefault="00E65408" w:rsidP="0033025C">
      <w:pPr>
        <w:pStyle w:val="ListParagraph"/>
        <w:numPr>
          <w:ilvl w:val="0"/>
          <w:numId w:val="9"/>
        </w:numPr>
        <w:rPr>
          <w:rFonts w:asciiTheme="minorHAnsi" w:hAnsiTheme="minorHAnsi"/>
        </w:rPr>
      </w:pPr>
      <w:r>
        <w:rPr>
          <w:rFonts w:asciiTheme="minorHAnsi" w:hAnsiTheme="minorHAnsi"/>
        </w:rPr>
        <w:t xml:space="preserve">In the </w:t>
      </w:r>
      <w:r w:rsidRPr="007B7657">
        <w:rPr>
          <w:rFonts w:asciiTheme="minorHAnsi" w:hAnsiTheme="minorHAnsi"/>
          <w:b/>
          <w:bCs/>
        </w:rPr>
        <w:t>Transcript</w:t>
      </w:r>
      <w:r>
        <w:rPr>
          <w:rFonts w:asciiTheme="minorHAnsi" w:hAnsiTheme="minorHAnsi"/>
        </w:rPr>
        <w:t xml:space="preserve"> page </w:t>
      </w:r>
      <w:r w:rsidR="00276F28" w:rsidRPr="16ED1E07">
        <w:rPr>
          <w:rFonts w:asciiTheme="minorHAnsi" w:hAnsiTheme="minorHAnsi"/>
        </w:rPr>
        <w:t xml:space="preserve">you can filter by </w:t>
      </w:r>
      <w:r w:rsidR="00276F28" w:rsidRPr="007B7657">
        <w:rPr>
          <w:rFonts w:asciiTheme="minorHAnsi" w:hAnsiTheme="minorHAnsi"/>
          <w:b/>
          <w:bCs/>
        </w:rPr>
        <w:t>Active</w:t>
      </w:r>
      <w:r w:rsidR="00276F28" w:rsidRPr="16ED1E07">
        <w:rPr>
          <w:rFonts w:asciiTheme="minorHAnsi" w:hAnsiTheme="minorHAnsi"/>
        </w:rPr>
        <w:t xml:space="preserve">, </w:t>
      </w:r>
      <w:r w:rsidR="00276F28" w:rsidRPr="007B7657">
        <w:rPr>
          <w:rFonts w:asciiTheme="minorHAnsi" w:hAnsiTheme="minorHAnsi"/>
          <w:b/>
          <w:bCs/>
        </w:rPr>
        <w:t>Completed</w:t>
      </w:r>
      <w:r w:rsidR="00276F28" w:rsidRPr="16ED1E07">
        <w:rPr>
          <w:rFonts w:asciiTheme="minorHAnsi" w:hAnsiTheme="minorHAnsi"/>
        </w:rPr>
        <w:t xml:space="preserve">, and </w:t>
      </w:r>
      <w:r w:rsidR="00276F28" w:rsidRPr="007B7657">
        <w:rPr>
          <w:rFonts w:asciiTheme="minorHAnsi" w:hAnsiTheme="minorHAnsi"/>
          <w:b/>
          <w:bCs/>
        </w:rPr>
        <w:t>Archived</w:t>
      </w:r>
      <w:r w:rsidR="00276F28" w:rsidRPr="16ED1E07">
        <w:rPr>
          <w:rFonts w:asciiTheme="minorHAnsi" w:hAnsiTheme="minorHAnsi"/>
        </w:rPr>
        <w:t xml:space="preserve"> Training.</w:t>
      </w:r>
    </w:p>
    <w:p w14:paraId="3B47B4AE" w14:textId="6A22B590" w:rsidR="0064368B" w:rsidRPr="007B7657" w:rsidRDefault="0064368B" w:rsidP="0033025C">
      <w:pPr>
        <w:pStyle w:val="ListParagraph"/>
        <w:numPr>
          <w:ilvl w:val="1"/>
          <w:numId w:val="10"/>
        </w:numPr>
        <w:rPr>
          <w:rFonts w:asciiTheme="minorHAnsi" w:hAnsiTheme="minorHAnsi"/>
          <w:b/>
          <w:bCs/>
        </w:rPr>
      </w:pPr>
      <w:r w:rsidRPr="007B7657">
        <w:rPr>
          <w:rFonts w:asciiTheme="minorHAnsi" w:hAnsiTheme="minorHAnsi"/>
          <w:b/>
          <w:bCs/>
        </w:rPr>
        <w:t>Active</w:t>
      </w:r>
      <w:r>
        <w:rPr>
          <w:rFonts w:asciiTheme="minorHAnsi" w:hAnsiTheme="minorHAnsi"/>
          <w:b/>
          <w:bCs/>
        </w:rPr>
        <w:t xml:space="preserve"> </w:t>
      </w:r>
      <w:r w:rsidR="00632F95">
        <w:rPr>
          <w:rFonts w:asciiTheme="minorHAnsi" w:hAnsiTheme="minorHAnsi"/>
        </w:rPr>
        <w:t>Training</w:t>
      </w:r>
      <w:r>
        <w:rPr>
          <w:rFonts w:asciiTheme="minorHAnsi" w:hAnsiTheme="minorHAnsi"/>
        </w:rPr>
        <w:t xml:space="preserve"> currently assigned or registered</w:t>
      </w:r>
    </w:p>
    <w:p w14:paraId="45BF0D57" w14:textId="79A69442" w:rsidR="0064368B" w:rsidRPr="007B7657" w:rsidRDefault="0064368B" w:rsidP="0033025C">
      <w:pPr>
        <w:pStyle w:val="ListParagraph"/>
        <w:numPr>
          <w:ilvl w:val="1"/>
          <w:numId w:val="10"/>
        </w:numPr>
        <w:rPr>
          <w:rFonts w:asciiTheme="minorHAnsi" w:hAnsiTheme="minorHAnsi"/>
          <w:b/>
          <w:bCs/>
        </w:rPr>
      </w:pPr>
      <w:r w:rsidRPr="007B7657">
        <w:rPr>
          <w:rFonts w:asciiTheme="minorHAnsi" w:hAnsiTheme="minorHAnsi"/>
          <w:b/>
          <w:bCs/>
        </w:rPr>
        <w:t>Completed</w:t>
      </w:r>
      <w:r w:rsidR="00A86AC2">
        <w:rPr>
          <w:rFonts w:asciiTheme="minorHAnsi" w:hAnsiTheme="minorHAnsi"/>
          <w:b/>
          <w:bCs/>
        </w:rPr>
        <w:t xml:space="preserve"> </w:t>
      </w:r>
      <w:r w:rsidR="00632F95">
        <w:rPr>
          <w:rFonts w:asciiTheme="minorHAnsi" w:hAnsiTheme="minorHAnsi"/>
        </w:rPr>
        <w:t xml:space="preserve">Training </w:t>
      </w:r>
      <w:r w:rsidR="00A86AC2">
        <w:rPr>
          <w:rFonts w:asciiTheme="minorHAnsi" w:hAnsiTheme="minorHAnsi"/>
        </w:rPr>
        <w:t>completed in the past three years</w:t>
      </w:r>
    </w:p>
    <w:p w14:paraId="71E31BD1" w14:textId="77777777" w:rsidR="007A262E" w:rsidRPr="007A262E" w:rsidRDefault="0064368B" w:rsidP="007A262E">
      <w:pPr>
        <w:pStyle w:val="ListParagraph"/>
        <w:numPr>
          <w:ilvl w:val="1"/>
          <w:numId w:val="10"/>
        </w:numPr>
        <w:rPr>
          <w:rFonts w:asciiTheme="minorHAnsi" w:hAnsiTheme="minorHAnsi"/>
          <w:b/>
          <w:bCs/>
        </w:rPr>
      </w:pPr>
      <w:r w:rsidRPr="007B7657">
        <w:rPr>
          <w:rFonts w:asciiTheme="minorHAnsi" w:hAnsiTheme="minorHAnsi"/>
          <w:b/>
          <w:bCs/>
        </w:rPr>
        <w:t>Archived</w:t>
      </w:r>
      <w:r>
        <w:rPr>
          <w:rFonts w:asciiTheme="minorHAnsi" w:hAnsiTheme="minorHAnsi"/>
          <w:b/>
          <w:bCs/>
        </w:rPr>
        <w:t xml:space="preserve"> </w:t>
      </w:r>
      <w:r w:rsidR="00632F95">
        <w:rPr>
          <w:rFonts w:asciiTheme="minorHAnsi" w:hAnsiTheme="minorHAnsi"/>
        </w:rPr>
        <w:t xml:space="preserve">Training </w:t>
      </w:r>
      <w:r>
        <w:rPr>
          <w:rFonts w:asciiTheme="minorHAnsi" w:hAnsiTheme="minorHAnsi"/>
        </w:rPr>
        <w:t xml:space="preserve">completed </w:t>
      </w:r>
      <w:r w:rsidR="007B6608">
        <w:rPr>
          <w:rFonts w:asciiTheme="minorHAnsi" w:hAnsiTheme="minorHAnsi"/>
        </w:rPr>
        <w:t>over 3+ years prior, or ones manually moved to archived</w:t>
      </w:r>
    </w:p>
    <w:p w14:paraId="18A6B17C" w14:textId="640D6B88" w:rsidR="0064368B" w:rsidRPr="009F1555" w:rsidRDefault="00630CEF" w:rsidP="007A262E">
      <w:pPr>
        <w:pStyle w:val="ListParagraph"/>
        <w:ind w:left="1440"/>
        <w:jc w:val="center"/>
        <w:rPr>
          <w:rFonts w:asciiTheme="minorHAnsi" w:hAnsiTheme="minorHAnsi"/>
          <w:b/>
          <w:bCs/>
        </w:rPr>
      </w:pPr>
      <w:r w:rsidRPr="009F1555">
        <w:br/>
      </w:r>
      <w:r w:rsidRPr="009F1555">
        <w:br/>
      </w:r>
      <w:r w:rsidR="009F1555">
        <w:rPr>
          <w:noProof/>
        </w:rPr>
        <w:drawing>
          <wp:inline distT="0" distB="0" distL="0" distR="0" wp14:anchorId="7928973E" wp14:editId="253F1252">
            <wp:extent cx="1973580" cy="1739217"/>
            <wp:effectExtent l="0" t="0" r="7620" b="0"/>
            <wp:docPr id="1575689171" name="Picture 1575689171" descr="Transcript page highlighting Filter by Training Status filter with Activ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89171" name="Picture 1575689171" descr="Transcript page highlighting Filter by Training Status filter with Active selected.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3580" cy="1739217"/>
                    </a:xfrm>
                    <a:prstGeom prst="rect">
                      <a:avLst/>
                    </a:prstGeom>
                  </pic:spPr>
                </pic:pic>
              </a:graphicData>
            </a:graphic>
          </wp:inline>
        </w:drawing>
      </w:r>
      <w:r w:rsidRPr="009F1555">
        <w:br/>
      </w:r>
      <w:r w:rsidRPr="009F1555">
        <w:br/>
      </w:r>
    </w:p>
    <w:p w14:paraId="02BF8A3D" w14:textId="3E7B3055" w:rsidR="00136C61" w:rsidRPr="007B7657" w:rsidRDefault="00136C61" w:rsidP="0033025C">
      <w:pPr>
        <w:pStyle w:val="ListParagraph"/>
        <w:numPr>
          <w:ilvl w:val="0"/>
          <w:numId w:val="9"/>
        </w:numPr>
      </w:pPr>
      <w:r w:rsidRPr="007B7657">
        <w:t xml:space="preserve">When reviewing </w:t>
      </w:r>
      <w:r w:rsidRPr="007B7657">
        <w:rPr>
          <w:b/>
          <w:bCs/>
        </w:rPr>
        <w:t>Active</w:t>
      </w:r>
      <w:r w:rsidRPr="007B7657">
        <w:t xml:space="preserve"> </w:t>
      </w:r>
      <w:r w:rsidR="008744D6">
        <w:t>training</w:t>
      </w:r>
      <w:r w:rsidRPr="007B7657">
        <w:t>, trainings can be sorted by</w:t>
      </w:r>
    </w:p>
    <w:p w14:paraId="3653890D" w14:textId="77777777" w:rsidR="00136C61" w:rsidRDefault="00136C61" w:rsidP="0033025C">
      <w:pPr>
        <w:pStyle w:val="ListParagraph"/>
        <w:numPr>
          <w:ilvl w:val="1"/>
          <w:numId w:val="11"/>
        </w:numPr>
        <w:rPr>
          <w:b/>
          <w:bCs/>
        </w:rPr>
      </w:pPr>
      <w:r>
        <w:rPr>
          <w:b/>
          <w:bCs/>
        </w:rPr>
        <w:t>Due Date</w:t>
      </w:r>
    </w:p>
    <w:p w14:paraId="3A568FFA" w14:textId="0238A2E3" w:rsidR="00082E72" w:rsidRDefault="00082E72" w:rsidP="0033025C">
      <w:pPr>
        <w:pStyle w:val="ListParagraph"/>
        <w:numPr>
          <w:ilvl w:val="1"/>
          <w:numId w:val="11"/>
        </w:numPr>
        <w:rPr>
          <w:b/>
          <w:bCs/>
        </w:rPr>
      </w:pPr>
      <w:r>
        <w:rPr>
          <w:b/>
          <w:bCs/>
        </w:rPr>
        <w:t>Status</w:t>
      </w:r>
    </w:p>
    <w:p w14:paraId="588103E9" w14:textId="423DB8ED" w:rsidR="00E925BD" w:rsidRDefault="00E925BD" w:rsidP="0033025C">
      <w:pPr>
        <w:pStyle w:val="ListParagraph"/>
        <w:numPr>
          <w:ilvl w:val="1"/>
          <w:numId w:val="11"/>
        </w:numPr>
        <w:rPr>
          <w:b/>
          <w:bCs/>
        </w:rPr>
      </w:pPr>
      <w:r>
        <w:rPr>
          <w:b/>
          <w:bCs/>
        </w:rPr>
        <w:t>Date Added</w:t>
      </w:r>
      <w:r w:rsidR="0093572D">
        <w:rPr>
          <w:b/>
          <w:bCs/>
        </w:rPr>
        <w:t xml:space="preserve"> </w:t>
      </w:r>
    </w:p>
    <w:p w14:paraId="1DF3325B" w14:textId="47CCA41B" w:rsidR="00533899" w:rsidRPr="008744D6" w:rsidRDefault="00E925BD" w:rsidP="00533899">
      <w:pPr>
        <w:pStyle w:val="ListParagraph"/>
        <w:numPr>
          <w:ilvl w:val="1"/>
          <w:numId w:val="11"/>
        </w:numPr>
        <w:rPr>
          <w:b/>
          <w:bCs/>
        </w:rPr>
      </w:pPr>
      <w:r>
        <w:rPr>
          <w:b/>
          <w:bCs/>
        </w:rPr>
        <w:t xml:space="preserve">Training Type </w:t>
      </w:r>
    </w:p>
    <w:p w14:paraId="02B2EC6C" w14:textId="77777777" w:rsidR="00533899" w:rsidRPr="00533899" w:rsidRDefault="00533899" w:rsidP="00533899">
      <w:pPr>
        <w:rPr>
          <w:b/>
          <w:bCs/>
        </w:rPr>
      </w:pPr>
    </w:p>
    <w:p w14:paraId="5FE6CF25" w14:textId="3DAB6282" w:rsidR="00BC285C" w:rsidRDefault="00F823E0" w:rsidP="00190BF4">
      <w:pPr>
        <w:pStyle w:val="Heading3"/>
      </w:pPr>
      <w:bookmarkStart w:id="44" w:name="_Toc102546733"/>
      <w:r>
        <w:t xml:space="preserve">Active </w:t>
      </w:r>
      <w:r w:rsidR="00567B99">
        <w:t>Training</w:t>
      </w:r>
      <w:bookmarkEnd w:id="44"/>
    </w:p>
    <w:p w14:paraId="0AF7C973" w14:textId="77777777" w:rsidR="00BC285C" w:rsidRDefault="00BC285C" w:rsidP="00E973E6"/>
    <w:p w14:paraId="22622587" w14:textId="0290E041" w:rsidR="00BC285C" w:rsidRPr="007B7657" w:rsidRDefault="00BC285C" w:rsidP="00FE0525">
      <w:pPr>
        <w:pStyle w:val="Heading4"/>
      </w:pPr>
      <w:r>
        <w:t>Web-Based Training</w:t>
      </w:r>
    </w:p>
    <w:p w14:paraId="49FD224C" w14:textId="537DB8B0" w:rsidR="009D01A6" w:rsidRDefault="16ED1E07" w:rsidP="16ED1E07">
      <w:pPr>
        <w:jc w:val="center"/>
      </w:pPr>
      <w:commentRangeStart w:id="45"/>
      <w:commentRangeEnd w:id="45"/>
      <w:r>
        <w:rPr>
          <w:rStyle w:val="CommentReference"/>
        </w:rPr>
        <w:commentReference w:id="45"/>
      </w:r>
    </w:p>
    <w:p w14:paraId="565A90F1" w14:textId="5C36502B" w:rsidR="009D01A6" w:rsidRDefault="00F21F83" w:rsidP="0033025C">
      <w:pPr>
        <w:pStyle w:val="ListParagraph"/>
        <w:numPr>
          <w:ilvl w:val="0"/>
          <w:numId w:val="12"/>
        </w:numPr>
        <w:rPr>
          <w:rFonts w:asciiTheme="minorHAnsi" w:eastAsiaTheme="minorEastAsia" w:hAnsiTheme="minorHAnsi" w:cstheme="minorBidi"/>
          <w:szCs w:val="22"/>
        </w:rPr>
      </w:pPr>
      <w:r w:rsidRPr="00F21F83">
        <w:t>From the transcript, you can continue assigned, previously registered, or initiated training by clicking the Launch button to the right left of the training’s name.</w:t>
      </w:r>
      <w:r>
        <w:rPr>
          <w:noProof/>
        </w:rPr>
        <w:t xml:space="preserve"> </w:t>
      </w:r>
      <w:r w:rsidR="00181EF7">
        <w:rPr>
          <w:noProof/>
        </w:rPr>
        <w:br/>
      </w:r>
      <w:r w:rsidR="00181EF7">
        <w:rPr>
          <w:noProof/>
        </w:rPr>
        <w:br/>
      </w:r>
      <w:r w:rsidR="00E65408">
        <w:rPr>
          <w:noProof/>
        </w:rPr>
        <w:drawing>
          <wp:inline distT="0" distB="0" distL="0" distR="0" wp14:anchorId="2BE2174D" wp14:editId="4F50990B">
            <wp:extent cx="6638924" cy="650061"/>
            <wp:effectExtent l="0" t="0" r="0" b="0"/>
            <wp:docPr id="15" name="Picture 15" descr="Search results displaying a web based training learning object and it's associated Launch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earch results displaying a web based training learning object and it's associated Launch button.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638924" cy="650061"/>
                    </a:xfrm>
                    <a:prstGeom prst="rect">
                      <a:avLst/>
                    </a:prstGeom>
                  </pic:spPr>
                </pic:pic>
              </a:graphicData>
            </a:graphic>
          </wp:inline>
        </w:drawing>
      </w:r>
    </w:p>
    <w:p w14:paraId="0195B815" w14:textId="6DDA37DD" w:rsidR="009D01A6" w:rsidRDefault="16ED1E07" w:rsidP="16ED1E07">
      <w:pPr>
        <w:jc w:val="center"/>
      </w:pPr>
      <w:commentRangeStart w:id="46"/>
      <w:commentRangeEnd w:id="46"/>
      <w:r>
        <w:rPr>
          <w:rStyle w:val="CommentReference"/>
        </w:rPr>
        <w:commentReference w:id="46"/>
      </w:r>
    </w:p>
    <w:p w14:paraId="7C277C88" w14:textId="04364780" w:rsidR="00DC6D81" w:rsidRPr="007B7657" w:rsidRDefault="007368FB" w:rsidP="0033025C">
      <w:pPr>
        <w:pStyle w:val="ListParagraph"/>
        <w:numPr>
          <w:ilvl w:val="0"/>
          <w:numId w:val="4"/>
        </w:numPr>
        <w:rPr>
          <w:rFonts w:asciiTheme="minorHAnsi" w:eastAsiaTheme="minorEastAsia" w:hAnsiTheme="minorHAnsi" w:cstheme="minorBidi"/>
          <w:szCs w:val="22"/>
        </w:rPr>
      </w:pPr>
      <w:r>
        <w:rPr>
          <w:szCs w:val="22"/>
        </w:rPr>
        <w:t>For additional actions</w:t>
      </w:r>
      <w:r w:rsidR="00181EF7">
        <w:rPr>
          <w:szCs w:val="22"/>
        </w:rPr>
        <w:t>,</w:t>
      </w:r>
      <w:r>
        <w:rPr>
          <w:szCs w:val="22"/>
        </w:rPr>
        <w:t xml:space="preserve"> </w:t>
      </w:r>
      <w:r w:rsidR="00DC6D81">
        <w:rPr>
          <w:szCs w:val="22"/>
        </w:rPr>
        <w:t xml:space="preserve">click the down arrow on the Launch button </w:t>
      </w:r>
    </w:p>
    <w:p w14:paraId="66AE7897" w14:textId="0C7A95E2" w:rsidR="00DC6D81" w:rsidRPr="007B7657" w:rsidRDefault="16ED1E07" w:rsidP="0033025C">
      <w:pPr>
        <w:pStyle w:val="ListParagraph"/>
        <w:numPr>
          <w:ilvl w:val="1"/>
          <w:numId w:val="4"/>
        </w:numPr>
        <w:rPr>
          <w:rFonts w:asciiTheme="minorHAnsi" w:eastAsiaTheme="minorEastAsia" w:hAnsiTheme="minorHAnsi" w:cstheme="minorBidi"/>
          <w:b/>
          <w:bCs/>
          <w:szCs w:val="22"/>
        </w:rPr>
      </w:pPr>
      <w:r w:rsidRPr="007B7657">
        <w:rPr>
          <w:b/>
          <w:bCs/>
          <w:szCs w:val="22"/>
        </w:rPr>
        <w:lastRenderedPageBreak/>
        <w:t xml:space="preserve">Launch </w:t>
      </w:r>
      <w:r w:rsidR="00A85D76">
        <w:rPr>
          <w:szCs w:val="22"/>
        </w:rPr>
        <w:t>Opens the course window</w:t>
      </w:r>
    </w:p>
    <w:p w14:paraId="355B530E" w14:textId="5AF65365" w:rsidR="00DC6D81" w:rsidRPr="007B7657" w:rsidRDefault="16ED1E07" w:rsidP="0033025C">
      <w:pPr>
        <w:pStyle w:val="ListParagraph"/>
        <w:numPr>
          <w:ilvl w:val="1"/>
          <w:numId w:val="4"/>
        </w:numPr>
        <w:rPr>
          <w:rFonts w:asciiTheme="minorHAnsi" w:eastAsiaTheme="minorEastAsia" w:hAnsiTheme="minorHAnsi" w:cstheme="minorBidi"/>
          <w:szCs w:val="22"/>
        </w:rPr>
      </w:pPr>
      <w:r w:rsidRPr="007B7657">
        <w:rPr>
          <w:b/>
          <w:bCs/>
          <w:szCs w:val="22"/>
        </w:rPr>
        <w:t>View Training Details</w:t>
      </w:r>
      <w:r w:rsidR="007626C9">
        <w:rPr>
          <w:b/>
          <w:bCs/>
          <w:szCs w:val="22"/>
        </w:rPr>
        <w:t xml:space="preserve"> </w:t>
      </w:r>
      <w:r w:rsidR="007626C9" w:rsidRPr="007B7657">
        <w:rPr>
          <w:szCs w:val="22"/>
        </w:rPr>
        <w:t>List details associated with the training</w:t>
      </w:r>
      <w:r w:rsidR="00096B9D">
        <w:rPr>
          <w:szCs w:val="22"/>
        </w:rPr>
        <w:t xml:space="preserve"> including the training type, status, hours associated and your current progress</w:t>
      </w:r>
    </w:p>
    <w:p w14:paraId="63F8BC9D" w14:textId="36EA2D7F" w:rsidR="00DC6D81" w:rsidRPr="007B7657" w:rsidRDefault="16ED1E07" w:rsidP="0033025C">
      <w:pPr>
        <w:pStyle w:val="ListParagraph"/>
        <w:numPr>
          <w:ilvl w:val="1"/>
          <w:numId w:val="4"/>
        </w:numPr>
        <w:rPr>
          <w:rFonts w:asciiTheme="minorHAnsi" w:eastAsiaTheme="minorEastAsia" w:hAnsiTheme="minorHAnsi" w:cstheme="minorBidi"/>
          <w:szCs w:val="22"/>
        </w:rPr>
      </w:pPr>
      <w:r w:rsidRPr="007B7657">
        <w:rPr>
          <w:b/>
          <w:bCs/>
          <w:szCs w:val="22"/>
        </w:rPr>
        <w:t>Request Exemptio</w:t>
      </w:r>
      <w:r w:rsidR="00DC6D81" w:rsidRPr="007B7657">
        <w:rPr>
          <w:b/>
          <w:bCs/>
          <w:szCs w:val="22"/>
        </w:rPr>
        <w:t>n</w:t>
      </w:r>
      <w:r w:rsidR="00A855F0">
        <w:rPr>
          <w:b/>
          <w:bCs/>
          <w:szCs w:val="22"/>
        </w:rPr>
        <w:t xml:space="preserve"> </w:t>
      </w:r>
      <w:r w:rsidR="003B6474" w:rsidRPr="003B6474">
        <w:t>Allows you to provide a reason for a training exemption</w:t>
      </w:r>
    </w:p>
    <w:p w14:paraId="5F607C6C" w14:textId="1056ECCF" w:rsidR="009D01A6" w:rsidRPr="007A262E" w:rsidRDefault="16ED1E07" w:rsidP="0033025C">
      <w:pPr>
        <w:pStyle w:val="ListParagraph"/>
        <w:numPr>
          <w:ilvl w:val="1"/>
          <w:numId w:val="4"/>
        </w:numPr>
        <w:rPr>
          <w:rFonts w:asciiTheme="minorHAnsi" w:eastAsiaTheme="minorEastAsia" w:hAnsiTheme="minorHAnsi" w:cstheme="minorBidi"/>
          <w:szCs w:val="22"/>
        </w:rPr>
      </w:pPr>
      <w:r w:rsidRPr="007B7657">
        <w:rPr>
          <w:b/>
          <w:bCs/>
          <w:szCs w:val="22"/>
        </w:rPr>
        <w:t>Move to Archived Transcript</w:t>
      </w:r>
      <w:r w:rsidRPr="16ED1E07">
        <w:rPr>
          <w:szCs w:val="22"/>
        </w:rPr>
        <w:t xml:space="preserve"> </w:t>
      </w:r>
      <w:r w:rsidR="00B90AF3">
        <w:rPr>
          <w:szCs w:val="22"/>
        </w:rPr>
        <w:t xml:space="preserve">Moves the training from your Active </w:t>
      </w:r>
      <w:r w:rsidR="00310CCC">
        <w:rPr>
          <w:szCs w:val="22"/>
        </w:rPr>
        <w:t>transcript page to your Archived but will not remove the responsibility you have to complete the training</w:t>
      </w:r>
    </w:p>
    <w:p w14:paraId="4E8F08FD" w14:textId="31CA25CC" w:rsidR="007A262E" w:rsidRPr="007A262E" w:rsidRDefault="007A262E" w:rsidP="007A262E">
      <w:pPr>
        <w:jc w:val="center"/>
        <w:rPr>
          <w:rFonts w:eastAsiaTheme="minorEastAsia"/>
          <w:szCs w:val="22"/>
        </w:rPr>
      </w:pPr>
      <w:r>
        <w:rPr>
          <w:noProof/>
        </w:rPr>
        <w:drawing>
          <wp:inline distT="0" distB="0" distL="0" distR="0" wp14:anchorId="3318CBDE" wp14:editId="5951C56F">
            <wp:extent cx="2447151" cy="1668780"/>
            <wp:effectExtent l="0" t="0" r="0" b="7620"/>
            <wp:docPr id="65883218" name="Picture 65883218" descr="Launch button with menu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3218" name="Picture 65883218" descr="Launch button with menu displayed. "/>
                    <pic:cNvPicPr/>
                  </pic:nvPicPr>
                  <pic:blipFill>
                    <a:blip r:embed="rId36">
                      <a:extLst>
                        <a:ext uri="{28A0092B-C50C-407E-A947-70E740481C1C}">
                          <a14:useLocalDpi xmlns:a14="http://schemas.microsoft.com/office/drawing/2010/main" val="0"/>
                        </a:ext>
                      </a:extLst>
                    </a:blip>
                    <a:stretch>
                      <a:fillRect/>
                    </a:stretch>
                  </pic:blipFill>
                  <pic:spPr>
                    <a:xfrm>
                      <a:off x="0" y="0"/>
                      <a:ext cx="2447151" cy="1668780"/>
                    </a:xfrm>
                    <a:prstGeom prst="rect">
                      <a:avLst/>
                    </a:prstGeom>
                  </pic:spPr>
                </pic:pic>
              </a:graphicData>
            </a:graphic>
          </wp:inline>
        </w:drawing>
      </w:r>
    </w:p>
    <w:p w14:paraId="020C4123" w14:textId="572C33CB" w:rsidR="00444EB2" w:rsidRDefault="00444EB2" w:rsidP="00FE0525">
      <w:pPr>
        <w:pStyle w:val="Heading4"/>
        <w:rPr>
          <w:rFonts w:eastAsiaTheme="minorEastAsia"/>
        </w:rPr>
      </w:pPr>
      <w:r>
        <w:rPr>
          <w:rFonts w:eastAsiaTheme="minorEastAsia"/>
        </w:rPr>
        <w:t>Instructor Led Sessions</w:t>
      </w:r>
    </w:p>
    <w:p w14:paraId="4252C3CF" w14:textId="6573AE16" w:rsidR="00CC29A0" w:rsidRDefault="00CC29A0" w:rsidP="0033025C">
      <w:pPr>
        <w:pStyle w:val="ListParagraph"/>
        <w:numPr>
          <w:ilvl w:val="0"/>
          <w:numId w:val="13"/>
        </w:numPr>
      </w:pPr>
      <w:r>
        <w:t>If you are pending approval for an Instructor-Led Training session, you would find that status on your Transcript.</w:t>
      </w:r>
    </w:p>
    <w:p w14:paraId="00E3DEBF" w14:textId="3844EABF" w:rsidR="00CC29A0" w:rsidRPr="007B7657" w:rsidRDefault="00CC29A0" w:rsidP="0033025C">
      <w:pPr>
        <w:pStyle w:val="ListParagraph"/>
        <w:numPr>
          <w:ilvl w:val="0"/>
          <w:numId w:val="13"/>
        </w:numPr>
      </w:pPr>
      <w:r>
        <w:t xml:space="preserve">If you are Registered for an upcoming Instructor-led Training session, you can </w:t>
      </w:r>
      <w:r>
        <w:rPr>
          <w:szCs w:val="22"/>
        </w:rPr>
        <w:t xml:space="preserve">click the down arrow on the </w:t>
      </w:r>
      <w:r w:rsidRPr="007B7657">
        <w:rPr>
          <w:b/>
          <w:bCs/>
          <w:szCs w:val="22"/>
        </w:rPr>
        <w:t>View Training Details</w:t>
      </w:r>
      <w:r>
        <w:rPr>
          <w:szCs w:val="22"/>
        </w:rPr>
        <w:t xml:space="preserve"> button for additional options.</w:t>
      </w:r>
    </w:p>
    <w:p w14:paraId="44C3BFB6" w14:textId="3C6FD7CD" w:rsidR="00CC29A0" w:rsidRPr="007B7657" w:rsidRDefault="00CC29A0" w:rsidP="0033025C">
      <w:pPr>
        <w:pStyle w:val="ListParagraph"/>
        <w:numPr>
          <w:ilvl w:val="1"/>
          <w:numId w:val="14"/>
        </w:numPr>
      </w:pPr>
      <w:r w:rsidRPr="007B7657">
        <w:rPr>
          <w:b/>
          <w:bCs/>
          <w:szCs w:val="22"/>
        </w:rPr>
        <w:t>Withdraw</w:t>
      </w:r>
      <w:r>
        <w:rPr>
          <w:szCs w:val="22"/>
        </w:rPr>
        <w:t xml:space="preserve"> If you are still within the withdraw</w:t>
      </w:r>
      <w:r w:rsidR="003F6457">
        <w:rPr>
          <w:szCs w:val="22"/>
        </w:rPr>
        <w:t>al</w:t>
      </w:r>
      <w:r>
        <w:rPr>
          <w:szCs w:val="22"/>
        </w:rPr>
        <w:t xml:space="preserve"> timeframe, you will be able to withdraw from the upcoming sessio</w:t>
      </w:r>
      <w:r w:rsidR="00495594">
        <w:rPr>
          <w:szCs w:val="22"/>
        </w:rPr>
        <w:t>n</w:t>
      </w:r>
      <w:r>
        <w:rPr>
          <w:szCs w:val="22"/>
        </w:rPr>
        <w:t xml:space="preserve"> </w:t>
      </w:r>
    </w:p>
    <w:p w14:paraId="05AAD84F" w14:textId="6016C0CC" w:rsidR="00CC29A0" w:rsidRPr="00351737" w:rsidRDefault="00CC29A0" w:rsidP="0033025C">
      <w:pPr>
        <w:pStyle w:val="ListParagraph"/>
        <w:numPr>
          <w:ilvl w:val="1"/>
          <w:numId w:val="14"/>
        </w:numPr>
        <w:rPr>
          <w:rFonts w:asciiTheme="minorHAnsi" w:eastAsiaTheme="minorEastAsia" w:hAnsiTheme="minorHAnsi" w:cstheme="minorBidi"/>
          <w:szCs w:val="22"/>
        </w:rPr>
      </w:pPr>
      <w:r w:rsidRPr="00351737">
        <w:rPr>
          <w:b/>
          <w:bCs/>
          <w:szCs w:val="22"/>
        </w:rPr>
        <w:t>View Training Details</w:t>
      </w:r>
      <w:r>
        <w:rPr>
          <w:b/>
          <w:bCs/>
          <w:szCs w:val="22"/>
        </w:rPr>
        <w:t xml:space="preserve"> </w:t>
      </w:r>
      <w:r w:rsidRPr="00351737">
        <w:rPr>
          <w:szCs w:val="22"/>
        </w:rPr>
        <w:t>List details associated with the training</w:t>
      </w:r>
      <w:r>
        <w:rPr>
          <w:szCs w:val="22"/>
        </w:rPr>
        <w:t xml:space="preserve"> including the training type, status, hours</w:t>
      </w:r>
      <w:r w:rsidR="006D56F2">
        <w:rPr>
          <w:szCs w:val="22"/>
        </w:rPr>
        <w:t>, start/end time, instructor, and location</w:t>
      </w:r>
    </w:p>
    <w:p w14:paraId="0638FDFC" w14:textId="63B2A221" w:rsidR="00CC29A0" w:rsidRPr="00351737" w:rsidRDefault="00CC29A0" w:rsidP="0033025C">
      <w:pPr>
        <w:pStyle w:val="ListParagraph"/>
        <w:numPr>
          <w:ilvl w:val="1"/>
          <w:numId w:val="14"/>
        </w:numPr>
        <w:rPr>
          <w:rFonts w:asciiTheme="minorHAnsi" w:eastAsiaTheme="minorEastAsia" w:hAnsiTheme="minorHAnsi" w:cstheme="minorBidi"/>
          <w:szCs w:val="22"/>
        </w:rPr>
      </w:pPr>
      <w:r w:rsidRPr="00351737">
        <w:rPr>
          <w:b/>
          <w:bCs/>
          <w:szCs w:val="22"/>
        </w:rPr>
        <w:t>Request Exemption</w:t>
      </w:r>
      <w:r>
        <w:rPr>
          <w:b/>
          <w:bCs/>
          <w:szCs w:val="22"/>
        </w:rPr>
        <w:t xml:space="preserve"> </w:t>
      </w:r>
      <w:r w:rsidR="00D56CE0" w:rsidRPr="00D56CE0">
        <w:t>Allows you to provide a reason for a training exemption</w:t>
      </w:r>
    </w:p>
    <w:p w14:paraId="53745143" w14:textId="1DBA0F82" w:rsidR="00CC29A0" w:rsidRPr="007A262E" w:rsidRDefault="00CC29A0" w:rsidP="0033025C">
      <w:pPr>
        <w:pStyle w:val="ListParagraph"/>
        <w:numPr>
          <w:ilvl w:val="1"/>
          <w:numId w:val="14"/>
        </w:numPr>
        <w:rPr>
          <w:rFonts w:asciiTheme="minorHAnsi" w:eastAsiaTheme="minorEastAsia" w:hAnsiTheme="minorHAnsi" w:cstheme="minorBidi"/>
          <w:szCs w:val="22"/>
        </w:rPr>
      </w:pPr>
      <w:r w:rsidRPr="00351737">
        <w:rPr>
          <w:b/>
          <w:bCs/>
          <w:szCs w:val="22"/>
        </w:rPr>
        <w:t>Move to Archived Transcript</w:t>
      </w:r>
      <w:r w:rsidR="00D56CE0">
        <w:rPr>
          <w:b/>
          <w:bCs/>
          <w:szCs w:val="22"/>
        </w:rPr>
        <w:t xml:space="preserve"> </w:t>
      </w:r>
      <w:r>
        <w:rPr>
          <w:szCs w:val="22"/>
        </w:rPr>
        <w:t>Moves the training from your Active transcript page to your Archived but will not remove the responsibility you have to complete the training</w:t>
      </w:r>
    </w:p>
    <w:p w14:paraId="3756061A" w14:textId="2545E770" w:rsidR="007A262E" w:rsidRPr="007A262E" w:rsidRDefault="007A262E" w:rsidP="007A262E">
      <w:pPr>
        <w:jc w:val="center"/>
        <w:rPr>
          <w:rFonts w:eastAsiaTheme="minorEastAsia"/>
          <w:szCs w:val="22"/>
        </w:rPr>
      </w:pPr>
      <w:r>
        <w:rPr>
          <w:noProof/>
        </w:rPr>
        <w:drawing>
          <wp:inline distT="0" distB="0" distL="0" distR="0" wp14:anchorId="05CC82AA" wp14:editId="11BD7878">
            <wp:extent cx="1706880" cy="1127760"/>
            <wp:effectExtent l="76200" t="76200" r="121920" b="110490"/>
            <wp:docPr id="16" name="Picture 16" descr="View training details button with menu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ew training details button with menu displayed. "/>
                    <pic:cNvPicPr/>
                  </pic:nvPicPr>
                  <pic:blipFill>
                    <a:blip r:embed="rId37">
                      <a:extLst>
                        <a:ext uri="{28A0092B-C50C-407E-A947-70E740481C1C}">
                          <a14:useLocalDpi xmlns:a14="http://schemas.microsoft.com/office/drawing/2010/main" val="0"/>
                        </a:ext>
                      </a:extLst>
                    </a:blip>
                    <a:stretch>
                      <a:fillRect/>
                    </a:stretch>
                  </pic:blipFill>
                  <pic:spPr>
                    <a:xfrm>
                      <a:off x="0" y="0"/>
                      <a:ext cx="1706880" cy="112776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ADBFCB" w14:textId="4649BA4B" w:rsidR="00444EB2" w:rsidRDefault="00444EB2" w:rsidP="00FE0525">
      <w:pPr>
        <w:pStyle w:val="Heading4"/>
      </w:pPr>
      <w:r w:rsidRPr="007B7657">
        <w:t>SF-182s</w:t>
      </w:r>
      <w:r w:rsidR="006D56F2">
        <w:t xml:space="preserve"> or External </w:t>
      </w:r>
      <w:r w:rsidR="008423AA">
        <w:t>Training</w:t>
      </w:r>
    </w:p>
    <w:p w14:paraId="326F3B2A" w14:textId="77777777" w:rsidR="0086781C" w:rsidRDefault="0086781C" w:rsidP="0086781C">
      <w:pPr>
        <w:ind w:left="720"/>
      </w:pPr>
      <w:r>
        <w:t xml:space="preserve">Your status of a submitted SF-182 or External Training can be found within your Transcript. Please refer to the GSA_JobAid_EndUser_SF182 for more specific information on submitting an SF-182. </w:t>
      </w:r>
    </w:p>
    <w:p w14:paraId="0170A269" w14:textId="68801D16" w:rsidR="007A262E" w:rsidRDefault="007A262E">
      <w:pPr>
        <w:rPr>
          <w:rFonts w:eastAsiaTheme="majorEastAsia" w:cstheme="majorBidi"/>
          <w:b/>
          <w:iCs/>
          <w:color w:val="00A3DA"/>
        </w:rPr>
      </w:pPr>
      <w:r>
        <w:br w:type="page"/>
      </w:r>
    </w:p>
    <w:p w14:paraId="64D77239" w14:textId="703D79A5" w:rsidR="00662A2C" w:rsidRDefault="00662A2C" w:rsidP="00FE0525">
      <w:pPr>
        <w:pStyle w:val="Heading4"/>
      </w:pPr>
      <w:r>
        <w:lastRenderedPageBreak/>
        <w:t>Tests</w:t>
      </w:r>
    </w:p>
    <w:p w14:paraId="335A92B6" w14:textId="756CDE61" w:rsidR="00662A2C" w:rsidRDefault="00662A2C" w:rsidP="0033025C">
      <w:pPr>
        <w:pStyle w:val="ListParagraph"/>
        <w:numPr>
          <w:ilvl w:val="0"/>
          <w:numId w:val="16"/>
        </w:numPr>
      </w:pPr>
      <w:r w:rsidRPr="007B7657">
        <w:rPr>
          <w:szCs w:val="22"/>
        </w:rPr>
        <w:t xml:space="preserve">From the transcript, you can </w:t>
      </w:r>
      <w:r>
        <w:rPr>
          <w:szCs w:val="22"/>
        </w:rPr>
        <w:t xml:space="preserve">start or continue a test </w:t>
      </w:r>
      <w:r w:rsidRPr="007B7657">
        <w:rPr>
          <w:szCs w:val="22"/>
        </w:rPr>
        <w:t xml:space="preserve">you have previously registered for, been assigned, or have started, click the </w:t>
      </w:r>
      <w:r w:rsidRPr="007B7657">
        <w:rPr>
          <w:b/>
          <w:bCs/>
          <w:szCs w:val="22"/>
        </w:rPr>
        <w:t>Launch</w:t>
      </w:r>
      <w:r>
        <w:rPr>
          <w:b/>
          <w:bCs/>
          <w:szCs w:val="22"/>
        </w:rPr>
        <w:t xml:space="preserve"> Test</w:t>
      </w:r>
      <w:r w:rsidRPr="007B7657">
        <w:rPr>
          <w:szCs w:val="22"/>
        </w:rPr>
        <w:t xml:space="preserve"> button to the left of the training.</w:t>
      </w:r>
    </w:p>
    <w:p w14:paraId="5038DA76" w14:textId="72519CFE" w:rsidR="00662A2C" w:rsidRPr="00351737" w:rsidRDefault="00662A2C" w:rsidP="0033025C">
      <w:pPr>
        <w:pStyle w:val="ListParagraph"/>
        <w:numPr>
          <w:ilvl w:val="0"/>
          <w:numId w:val="16"/>
        </w:numPr>
      </w:pPr>
      <w:r>
        <w:t xml:space="preserve">If you are Registered for a test, you can </w:t>
      </w:r>
      <w:r>
        <w:rPr>
          <w:szCs w:val="22"/>
        </w:rPr>
        <w:t xml:space="preserve">click the down arrow on the </w:t>
      </w:r>
      <w:r>
        <w:rPr>
          <w:b/>
          <w:bCs/>
          <w:szCs w:val="22"/>
        </w:rPr>
        <w:t>Launch</w:t>
      </w:r>
      <w:r>
        <w:rPr>
          <w:szCs w:val="22"/>
        </w:rPr>
        <w:t xml:space="preserve"> button for additional options.</w:t>
      </w:r>
    </w:p>
    <w:p w14:paraId="67E29B07" w14:textId="2F1358BB" w:rsidR="00662A2C" w:rsidRPr="00351737" w:rsidRDefault="00662A2C" w:rsidP="004B7ED8">
      <w:pPr>
        <w:pStyle w:val="ListParagraph"/>
        <w:numPr>
          <w:ilvl w:val="1"/>
          <w:numId w:val="24"/>
        </w:numPr>
        <w:rPr>
          <w:rFonts w:asciiTheme="minorHAnsi" w:eastAsiaTheme="minorEastAsia" w:hAnsiTheme="minorHAnsi" w:cstheme="minorBidi"/>
          <w:b/>
          <w:bCs/>
          <w:szCs w:val="22"/>
        </w:rPr>
      </w:pPr>
      <w:r w:rsidRPr="00351737">
        <w:rPr>
          <w:b/>
          <w:bCs/>
          <w:szCs w:val="22"/>
        </w:rPr>
        <w:t xml:space="preserve">Launch </w:t>
      </w:r>
      <w:r>
        <w:rPr>
          <w:szCs w:val="22"/>
        </w:rPr>
        <w:t xml:space="preserve">Opens the test window </w:t>
      </w:r>
    </w:p>
    <w:p w14:paraId="1C4BDDAA" w14:textId="02399702" w:rsidR="00662A2C" w:rsidRPr="00351737" w:rsidRDefault="00662A2C" w:rsidP="0033025C">
      <w:pPr>
        <w:pStyle w:val="ListParagraph"/>
        <w:numPr>
          <w:ilvl w:val="1"/>
          <w:numId w:val="14"/>
        </w:numPr>
        <w:rPr>
          <w:rFonts w:asciiTheme="minorHAnsi" w:eastAsiaTheme="minorEastAsia" w:hAnsiTheme="minorHAnsi" w:cstheme="minorBidi"/>
          <w:szCs w:val="22"/>
        </w:rPr>
      </w:pPr>
      <w:r w:rsidRPr="00351737">
        <w:rPr>
          <w:b/>
          <w:bCs/>
          <w:szCs w:val="22"/>
        </w:rPr>
        <w:t>View Training Details</w:t>
      </w:r>
      <w:r>
        <w:rPr>
          <w:b/>
          <w:bCs/>
          <w:szCs w:val="22"/>
        </w:rPr>
        <w:t xml:space="preserve"> </w:t>
      </w:r>
      <w:r w:rsidRPr="00351737">
        <w:rPr>
          <w:szCs w:val="22"/>
        </w:rPr>
        <w:t>List details associated with the training</w:t>
      </w:r>
      <w:r>
        <w:rPr>
          <w:szCs w:val="22"/>
        </w:rPr>
        <w:t xml:space="preserve"> including the training type, status, hours associated, </w:t>
      </w:r>
      <w:r w:rsidR="00571172">
        <w:rPr>
          <w:szCs w:val="22"/>
        </w:rPr>
        <w:t xml:space="preserve">due date, allowed attempts, etc. </w:t>
      </w:r>
    </w:p>
    <w:p w14:paraId="53132396" w14:textId="77777777" w:rsidR="007F3C1A" w:rsidRPr="00351737" w:rsidRDefault="007F3C1A" w:rsidP="007F3C1A">
      <w:pPr>
        <w:pStyle w:val="ListParagraph"/>
        <w:numPr>
          <w:ilvl w:val="1"/>
          <w:numId w:val="14"/>
        </w:numPr>
        <w:rPr>
          <w:rFonts w:asciiTheme="minorHAnsi" w:eastAsiaTheme="minorEastAsia" w:hAnsiTheme="minorHAnsi" w:cstheme="minorBidi"/>
          <w:szCs w:val="22"/>
        </w:rPr>
      </w:pPr>
      <w:r w:rsidRPr="00351737">
        <w:rPr>
          <w:b/>
          <w:bCs/>
          <w:szCs w:val="22"/>
        </w:rPr>
        <w:t>Request Exemption</w:t>
      </w:r>
      <w:r>
        <w:rPr>
          <w:b/>
          <w:bCs/>
          <w:szCs w:val="22"/>
        </w:rPr>
        <w:t xml:space="preserve"> </w:t>
      </w:r>
      <w:r w:rsidRPr="00D56CE0">
        <w:t>Allows you to provide a reason for a training exemption</w:t>
      </w:r>
    </w:p>
    <w:p w14:paraId="42EDC458" w14:textId="17CD3481" w:rsidR="00662A2C" w:rsidRPr="007F3C1A" w:rsidRDefault="00662A2C" w:rsidP="0033025C">
      <w:pPr>
        <w:pStyle w:val="ListParagraph"/>
        <w:numPr>
          <w:ilvl w:val="1"/>
          <w:numId w:val="14"/>
        </w:numPr>
        <w:rPr>
          <w:rFonts w:asciiTheme="minorHAnsi" w:eastAsiaTheme="minorEastAsia" w:hAnsiTheme="minorHAnsi" w:cstheme="minorBidi"/>
          <w:szCs w:val="22"/>
        </w:rPr>
      </w:pPr>
      <w:r w:rsidRPr="00351737">
        <w:rPr>
          <w:b/>
          <w:bCs/>
          <w:szCs w:val="22"/>
        </w:rPr>
        <w:t>Move to Archived Transcript</w:t>
      </w:r>
      <w:r w:rsidRPr="16ED1E07">
        <w:rPr>
          <w:szCs w:val="22"/>
        </w:rPr>
        <w:t xml:space="preserve">. </w:t>
      </w:r>
      <w:r>
        <w:rPr>
          <w:szCs w:val="22"/>
        </w:rPr>
        <w:t>Moves the training from your Active transcript page to your Archived but will not remove the responsibility you have to complete the training</w:t>
      </w:r>
    </w:p>
    <w:p w14:paraId="33600C6A" w14:textId="7662C9AB" w:rsidR="007F3C1A" w:rsidRDefault="007A262E" w:rsidP="007A262E">
      <w:pPr>
        <w:jc w:val="center"/>
        <w:rPr>
          <w:rFonts w:eastAsiaTheme="minorEastAsia"/>
          <w:szCs w:val="22"/>
        </w:rPr>
      </w:pPr>
      <w:r>
        <w:rPr>
          <w:noProof/>
        </w:rPr>
        <w:drawing>
          <wp:inline distT="0" distB="0" distL="0" distR="0" wp14:anchorId="46DF89D4" wp14:editId="08B7595E">
            <wp:extent cx="1592580" cy="1135380"/>
            <wp:effectExtent l="76200" t="76200" r="121920" b="121920"/>
            <wp:docPr id="18" name="Picture 18" descr="Launch Test button with menu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unch Test button with menu displayed. "/>
                    <pic:cNvPicPr/>
                  </pic:nvPicPr>
                  <pic:blipFill>
                    <a:blip r:embed="rId38">
                      <a:extLst>
                        <a:ext uri="{28A0092B-C50C-407E-A947-70E740481C1C}">
                          <a14:useLocalDpi xmlns:a14="http://schemas.microsoft.com/office/drawing/2010/main" val="0"/>
                        </a:ext>
                      </a:extLst>
                    </a:blip>
                    <a:stretch>
                      <a:fillRect/>
                    </a:stretch>
                  </pic:blipFill>
                  <pic:spPr>
                    <a:xfrm>
                      <a:off x="0" y="0"/>
                      <a:ext cx="1592580" cy="113538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C7928A" w14:textId="77777777" w:rsidR="007F3C1A" w:rsidRDefault="007F3C1A" w:rsidP="00190BF4">
      <w:pPr>
        <w:pStyle w:val="Heading3"/>
      </w:pPr>
      <w:bookmarkStart w:id="47" w:name="_Toc102546734"/>
    </w:p>
    <w:p w14:paraId="5A10D830" w14:textId="4A7F114D" w:rsidR="008A41B7" w:rsidRDefault="008A41B7" w:rsidP="00190BF4">
      <w:pPr>
        <w:pStyle w:val="Heading3"/>
      </w:pPr>
      <w:r>
        <w:t xml:space="preserve">Completed </w:t>
      </w:r>
      <w:r w:rsidR="0061231B">
        <w:t>Training</w:t>
      </w:r>
      <w:bookmarkEnd w:id="47"/>
    </w:p>
    <w:p w14:paraId="1A301165" w14:textId="77777777" w:rsidR="006D56F2" w:rsidRPr="007B7657" w:rsidRDefault="006D56F2" w:rsidP="007B7657"/>
    <w:p w14:paraId="73C51C0D" w14:textId="15433D33" w:rsidR="009D01A6" w:rsidRDefault="16ED1E07" w:rsidP="007B7657">
      <w:commentRangeStart w:id="48"/>
      <w:commentRangeEnd w:id="48"/>
      <w:r>
        <w:rPr>
          <w:rStyle w:val="CommentReference"/>
        </w:rPr>
        <w:commentReference w:id="48"/>
      </w:r>
      <w:commentRangeStart w:id="49"/>
      <w:commentRangeEnd w:id="49"/>
      <w:r>
        <w:rPr>
          <w:rStyle w:val="CommentReference"/>
        </w:rPr>
        <w:commentReference w:id="49"/>
      </w:r>
    </w:p>
    <w:p w14:paraId="5471F0B5" w14:textId="3E870792" w:rsidR="006441E4" w:rsidRDefault="00436B33" w:rsidP="007D3659">
      <w:pPr>
        <w:pStyle w:val="ListParagraph"/>
        <w:numPr>
          <w:ilvl w:val="0"/>
          <w:numId w:val="17"/>
        </w:numPr>
      </w:pPr>
      <w:r>
        <w:t xml:space="preserve">After you complete </w:t>
      </w:r>
      <w:r w:rsidR="00632675">
        <w:t xml:space="preserve">a training, the training can be found by selecting </w:t>
      </w:r>
      <w:r w:rsidR="00632675" w:rsidRPr="007A262E">
        <w:rPr>
          <w:b/>
          <w:bCs/>
        </w:rPr>
        <w:t>Completed</w:t>
      </w:r>
      <w:r w:rsidR="00632675">
        <w:t xml:space="preserve"> from the </w:t>
      </w:r>
      <w:r w:rsidR="00632675" w:rsidRPr="007A262E">
        <w:rPr>
          <w:b/>
          <w:bCs/>
        </w:rPr>
        <w:t>Filter by Training Status</w:t>
      </w:r>
      <w:r w:rsidR="00632675">
        <w:t xml:space="preserve"> drop-down</w:t>
      </w:r>
      <w:r w:rsidR="00C15983">
        <w:t xml:space="preserve"> menu</w:t>
      </w:r>
      <w:r w:rsidR="00632675">
        <w:t xml:space="preserve">. </w:t>
      </w:r>
      <w:r>
        <w:t xml:space="preserve"> </w:t>
      </w:r>
    </w:p>
    <w:p w14:paraId="07E8504D" w14:textId="6AA30046" w:rsidR="006441E4" w:rsidRDefault="007A262E" w:rsidP="007A262E">
      <w:pPr>
        <w:jc w:val="center"/>
      </w:pPr>
      <w:r>
        <w:rPr>
          <w:noProof/>
        </w:rPr>
        <w:drawing>
          <wp:inline distT="0" distB="0" distL="0" distR="0" wp14:anchorId="0A4E72B2" wp14:editId="7E92D467">
            <wp:extent cx="3695700" cy="1379220"/>
            <wp:effectExtent l="76200" t="76200" r="114300" b="106680"/>
            <wp:docPr id="19" name="Picture 19" descr="Transcript page filters display with Completed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ranscript page filters display with Completed highlighted. "/>
                    <pic:cNvPicPr/>
                  </pic:nvPicPr>
                  <pic:blipFill>
                    <a:blip r:embed="rId39">
                      <a:extLst>
                        <a:ext uri="{28A0092B-C50C-407E-A947-70E740481C1C}">
                          <a14:useLocalDpi xmlns:a14="http://schemas.microsoft.com/office/drawing/2010/main" val="0"/>
                        </a:ext>
                      </a:extLst>
                    </a:blip>
                    <a:stretch>
                      <a:fillRect/>
                    </a:stretch>
                  </pic:blipFill>
                  <pic:spPr>
                    <a:xfrm>
                      <a:off x="0" y="0"/>
                      <a:ext cx="3695700" cy="137922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8A02E6" w14:textId="157CDC76" w:rsidR="00FE0525" w:rsidRDefault="00FE0525">
      <w:r>
        <w:br w:type="page"/>
      </w:r>
    </w:p>
    <w:p w14:paraId="1E148FF5" w14:textId="5083405A" w:rsidR="00604B22" w:rsidRDefault="002D5716" w:rsidP="0033025C">
      <w:pPr>
        <w:pStyle w:val="ListParagraph"/>
        <w:numPr>
          <w:ilvl w:val="0"/>
          <w:numId w:val="17"/>
        </w:numPr>
      </w:pPr>
      <w:r>
        <w:lastRenderedPageBreak/>
        <w:t>The button to the right of the learning will vary depending on the current state of the object within the system.</w:t>
      </w:r>
    </w:p>
    <w:p w14:paraId="01C04B18" w14:textId="480872CD" w:rsidR="00995FD9" w:rsidRPr="007B7657" w:rsidRDefault="00995FD9" w:rsidP="0033025C">
      <w:pPr>
        <w:pStyle w:val="ListParagraph"/>
        <w:numPr>
          <w:ilvl w:val="1"/>
          <w:numId w:val="18"/>
        </w:numPr>
        <w:rPr>
          <w:b/>
          <w:bCs/>
        </w:rPr>
      </w:pPr>
      <w:r w:rsidRPr="007B7657">
        <w:rPr>
          <w:b/>
          <w:bCs/>
        </w:rPr>
        <w:t>View Completion Page</w:t>
      </w:r>
      <w:r w:rsidR="00B313CF" w:rsidRPr="007B7657">
        <w:rPr>
          <w:b/>
          <w:bCs/>
          <w:noProof/>
        </w:rPr>
        <w:t xml:space="preserve"> </w:t>
      </w:r>
      <w:r w:rsidR="00380804">
        <w:rPr>
          <w:noProof/>
        </w:rPr>
        <w:t>Ability to rate the training on a five star scale,</w:t>
      </w:r>
      <w:r w:rsidR="009014CC">
        <w:rPr>
          <w:noProof/>
        </w:rPr>
        <w:t xml:space="preserve"> view certificate (if associated)</w:t>
      </w:r>
      <w:r w:rsidR="00380804">
        <w:rPr>
          <w:noProof/>
        </w:rPr>
        <w:t xml:space="preserve"> </w:t>
      </w:r>
    </w:p>
    <w:p w14:paraId="017ADC2F" w14:textId="298232AD" w:rsidR="00995FD9" w:rsidRPr="007B7657" w:rsidRDefault="00995FD9" w:rsidP="0033025C">
      <w:pPr>
        <w:pStyle w:val="ListParagraph"/>
        <w:numPr>
          <w:ilvl w:val="1"/>
          <w:numId w:val="18"/>
        </w:numPr>
        <w:rPr>
          <w:b/>
          <w:bCs/>
        </w:rPr>
      </w:pPr>
      <w:r w:rsidRPr="007B7657">
        <w:rPr>
          <w:b/>
          <w:bCs/>
        </w:rPr>
        <w:t>View Training Details</w:t>
      </w:r>
      <w:r w:rsidR="00100AF0">
        <w:rPr>
          <w:b/>
          <w:bCs/>
        </w:rPr>
        <w:t xml:space="preserve"> </w:t>
      </w:r>
      <w:r w:rsidR="00100AF0" w:rsidRPr="00351737">
        <w:rPr>
          <w:szCs w:val="22"/>
        </w:rPr>
        <w:t>List details associated with the training</w:t>
      </w:r>
      <w:r w:rsidR="00100AF0">
        <w:rPr>
          <w:szCs w:val="22"/>
        </w:rPr>
        <w:t xml:space="preserve"> including the training type, </w:t>
      </w:r>
      <w:r w:rsidR="00327E53">
        <w:rPr>
          <w:szCs w:val="22"/>
        </w:rPr>
        <w:t xml:space="preserve">description, </w:t>
      </w:r>
      <w:r w:rsidR="00100AF0">
        <w:rPr>
          <w:szCs w:val="22"/>
        </w:rPr>
        <w:t xml:space="preserve">status, </w:t>
      </w:r>
      <w:r w:rsidR="00327E53">
        <w:rPr>
          <w:szCs w:val="22"/>
        </w:rPr>
        <w:t>credit/hours</w:t>
      </w:r>
      <w:r w:rsidR="00100AF0">
        <w:rPr>
          <w:szCs w:val="22"/>
        </w:rPr>
        <w:t xml:space="preserve"> </w:t>
      </w:r>
      <w:r w:rsidR="00327E53">
        <w:rPr>
          <w:szCs w:val="22"/>
        </w:rPr>
        <w:t>earned</w:t>
      </w:r>
      <w:r w:rsidR="00100AF0">
        <w:rPr>
          <w:szCs w:val="22"/>
        </w:rPr>
        <w:t>, due date</w:t>
      </w:r>
      <w:r w:rsidR="00327E53">
        <w:rPr>
          <w:szCs w:val="22"/>
        </w:rPr>
        <w:t>(s) if applicable</w:t>
      </w:r>
      <w:r w:rsidR="00100AF0">
        <w:rPr>
          <w:szCs w:val="22"/>
        </w:rPr>
        <w:t xml:space="preserve">, </w:t>
      </w:r>
      <w:r w:rsidR="00327E53">
        <w:rPr>
          <w:szCs w:val="22"/>
        </w:rPr>
        <w:t>etc</w:t>
      </w:r>
      <w:r w:rsidR="005B5DC9">
        <w:rPr>
          <w:szCs w:val="22"/>
        </w:rPr>
        <w:t>.</w:t>
      </w:r>
    </w:p>
    <w:p w14:paraId="0897FAFD" w14:textId="6DEC3A35" w:rsidR="009014CC" w:rsidRPr="007B7657" w:rsidRDefault="002D5716" w:rsidP="0033025C">
      <w:pPr>
        <w:pStyle w:val="ListParagraph"/>
        <w:numPr>
          <w:ilvl w:val="1"/>
          <w:numId w:val="18"/>
        </w:numPr>
        <w:rPr>
          <w:b/>
          <w:bCs/>
        </w:rPr>
      </w:pPr>
      <w:r w:rsidRPr="007B7657">
        <w:rPr>
          <w:b/>
          <w:bCs/>
        </w:rPr>
        <w:t>Inactive</w:t>
      </w:r>
      <w:r w:rsidR="007F1BAC">
        <w:rPr>
          <w:b/>
          <w:bCs/>
        </w:rPr>
        <w:t xml:space="preserve"> </w:t>
      </w:r>
      <w:r w:rsidR="004302C0">
        <w:t xml:space="preserve">The </w:t>
      </w:r>
      <w:r w:rsidR="00964162">
        <w:t>training</w:t>
      </w:r>
      <w:r w:rsidR="004302C0">
        <w:t xml:space="preserve"> is no longer available within the system for access.</w:t>
      </w:r>
    </w:p>
    <w:p w14:paraId="1319C131" w14:textId="77777777" w:rsidR="009014CC" w:rsidRDefault="009014CC" w:rsidP="009014CC"/>
    <w:p w14:paraId="6B276F70" w14:textId="77777777" w:rsidR="009014CC" w:rsidRDefault="009014CC" w:rsidP="009014CC"/>
    <w:p w14:paraId="7023F0F3" w14:textId="07290B60" w:rsidR="009014CC" w:rsidRDefault="007A262E" w:rsidP="007A262E">
      <w:pPr>
        <w:jc w:val="center"/>
      </w:pPr>
      <w:r w:rsidRPr="007B7657">
        <w:rPr>
          <w:b/>
          <w:bCs/>
          <w:noProof/>
        </w:rPr>
        <w:drawing>
          <wp:inline distT="0" distB="0" distL="0" distR="0" wp14:anchorId="4CA620BD" wp14:editId="1C42DBB6">
            <wp:extent cx="1440180" cy="1737360"/>
            <wp:effectExtent l="76200" t="76200" r="121920" b="110490"/>
            <wp:docPr id="20" name="Picture 20" descr="Three button options from the completed transcript page including View Transcript Details, Inactive and View comple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ree button options from the completed transcript page including View Transcript Details, Inactive and View completion Page."/>
                    <pic:cNvPicPr/>
                  </pic:nvPicPr>
                  <pic:blipFill>
                    <a:blip r:embed="rId40">
                      <a:extLst>
                        <a:ext uri="{28A0092B-C50C-407E-A947-70E740481C1C}">
                          <a14:useLocalDpi xmlns:a14="http://schemas.microsoft.com/office/drawing/2010/main" val="0"/>
                        </a:ext>
                      </a:extLst>
                    </a:blip>
                    <a:stretch>
                      <a:fillRect/>
                    </a:stretch>
                  </pic:blipFill>
                  <pic:spPr>
                    <a:xfrm>
                      <a:off x="0" y="0"/>
                      <a:ext cx="1440180" cy="173736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CEE2AB" w14:textId="77777777" w:rsidR="009014CC" w:rsidRDefault="009014CC" w:rsidP="009014CC"/>
    <w:p w14:paraId="43E60297" w14:textId="77777777" w:rsidR="009014CC" w:rsidRDefault="009014CC" w:rsidP="009014CC"/>
    <w:p w14:paraId="554A2417" w14:textId="77777777" w:rsidR="009014CC" w:rsidRDefault="009014CC" w:rsidP="009014CC"/>
    <w:p w14:paraId="28B62407" w14:textId="02DEDA36" w:rsidR="002D5716" w:rsidRDefault="009014CC" w:rsidP="007B7657">
      <w:pPr>
        <w:ind w:left="720"/>
        <w:rPr>
          <w:i/>
          <w:iCs/>
        </w:rPr>
      </w:pPr>
      <w:r w:rsidRPr="007B7657">
        <w:rPr>
          <w:i/>
          <w:iCs/>
        </w:rPr>
        <w:t xml:space="preserve">If the item is still active within the system, you can relaunch the training to review the content. Depending on the settings, you may or may not receive an additional completion for the training. </w:t>
      </w:r>
      <w:r w:rsidR="004302C0" w:rsidRPr="007B7657">
        <w:rPr>
          <w:i/>
          <w:iCs/>
        </w:rPr>
        <w:t xml:space="preserve"> </w:t>
      </w:r>
    </w:p>
    <w:p w14:paraId="3F122B81" w14:textId="77777777" w:rsidR="00137FD2" w:rsidRDefault="00137FD2"/>
    <w:p w14:paraId="1A620289" w14:textId="3AF655BF" w:rsidR="002E25B6" w:rsidRDefault="002E25B6" w:rsidP="00351438">
      <w:pPr>
        <w:pStyle w:val="NoSpacing"/>
        <w:jc w:val="center"/>
      </w:pPr>
      <w:r>
        <w:br w:type="page"/>
      </w:r>
    </w:p>
    <w:p w14:paraId="02613041" w14:textId="16849662" w:rsidR="00E727FC" w:rsidRDefault="00E727FC" w:rsidP="00190BF4">
      <w:pPr>
        <w:pStyle w:val="Heading2"/>
      </w:pPr>
      <w:bookmarkStart w:id="50" w:name="_Toc102546735"/>
      <w:r>
        <w:lastRenderedPageBreak/>
        <w:t>Learner Home</w:t>
      </w:r>
      <w:bookmarkEnd w:id="50"/>
    </w:p>
    <w:p w14:paraId="5A7A51C3" w14:textId="5D2F88DA" w:rsidR="005558A7" w:rsidRDefault="005558A7" w:rsidP="005558A7">
      <w:r w:rsidRPr="00702B4A">
        <w:t xml:space="preserve">Learner Home serves as a learning hub, facilitating a seamless Online University experience. It allows you to browse, request, and filter relevant training. It also helps you prioritize and act on required tasks. </w:t>
      </w:r>
    </w:p>
    <w:p w14:paraId="6B6373C9" w14:textId="77777777" w:rsidR="00DC7BA0" w:rsidRDefault="00DC7BA0" w:rsidP="00DC7BA0"/>
    <w:p w14:paraId="5552C115" w14:textId="77777777" w:rsidR="0045113F" w:rsidRDefault="0045113F" w:rsidP="0033025C">
      <w:pPr>
        <w:pStyle w:val="ListParagraph"/>
        <w:numPr>
          <w:ilvl w:val="0"/>
          <w:numId w:val="7"/>
        </w:numPr>
      </w:pPr>
      <w:r>
        <w:t xml:space="preserve">To access </w:t>
      </w:r>
      <w:r w:rsidRPr="00910306">
        <w:rPr>
          <w:b/>
          <w:bCs/>
        </w:rPr>
        <w:t>Learner Home</w:t>
      </w:r>
      <w:r>
        <w:t xml:space="preserve">, navigate to the </w:t>
      </w:r>
      <w:r w:rsidRPr="00910306">
        <w:rPr>
          <w:b/>
          <w:bCs/>
        </w:rPr>
        <w:t>Learning</w:t>
      </w:r>
      <w:r>
        <w:t xml:space="preserve"> menu and select </w:t>
      </w:r>
      <w:r w:rsidRPr="00910306">
        <w:rPr>
          <w:b/>
          <w:bCs/>
        </w:rPr>
        <w:t>Learner Home</w:t>
      </w:r>
      <w:r>
        <w:t>.</w:t>
      </w:r>
    </w:p>
    <w:p w14:paraId="66DBCBDB" w14:textId="3E91B9FB" w:rsidR="00D21D78" w:rsidRPr="00083793" w:rsidRDefault="00D21D78" w:rsidP="00083793">
      <w:pPr>
        <w:ind w:left="360"/>
        <w:rPr>
          <w:i/>
          <w:iCs/>
        </w:rPr>
      </w:pPr>
      <w:r w:rsidRPr="00083793">
        <w:rPr>
          <w:i/>
          <w:iCs/>
        </w:rPr>
        <w:t xml:space="preserve">Alternatively, you can access </w:t>
      </w:r>
      <w:r w:rsidRPr="00083793">
        <w:rPr>
          <w:b/>
          <w:bCs/>
          <w:i/>
          <w:iCs/>
        </w:rPr>
        <w:t xml:space="preserve">Learner </w:t>
      </w:r>
      <w:r w:rsidR="00083793" w:rsidRPr="00083793">
        <w:rPr>
          <w:b/>
          <w:bCs/>
          <w:i/>
          <w:iCs/>
        </w:rPr>
        <w:t>H</w:t>
      </w:r>
      <w:r w:rsidRPr="00083793">
        <w:rPr>
          <w:b/>
          <w:bCs/>
          <w:i/>
          <w:iCs/>
        </w:rPr>
        <w:t>ome</w:t>
      </w:r>
      <w:r w:rsidRPr="00083793">
        <w:rPr>
          <w:i/>
          <w:iCs/>
        </w:rPr>
        <w:t xml:space="preserve"> within the Welcome/Homepage</w:t>
      </w:r>
      <w:r w:rsidR="00596DE3">
        <w:rPr>
          <w:i/>
          <w:iCs/>
        </w:rPr>
        <w:t>’</w:t>
      </w:r>
      <w:r w:rsidR="00325823">
        <w:rPr>
          <w:i/>
          <w:iCs/>
        </w:rPr>
        <w:t>s</w:t>
      </w:r>
      <w:r w:rsidRPr="00083793">
        <w:rPr>
          <w:i/>
          <w:iCs/>
        </w:rPr>
        <w:t xml:space="preserve"> main learning area by clicking </w:t>
      </w:r>
      <w:r w:rsidR="00083793" w:rsidRPr="00083793">
        <w:rPr>
          <w:b/>
          <w:bCs/>
          <w:i/>
          <w:iCs/>
        </w:rPr>
        <w:t>Find Learning</w:t>
      </w:r>
      <w:r w:rsidR="00083793" w:rsidRPr="00083793">
        <w:rPr>
          <w:i/>
          <w:iCs/>
        </w:rPr>
        <w:t xml:space="preserve">. </w:t>
      </w:r>
    </w:p>
    <w:p w14:paraId="62C6374A" w14:textId="74EE3DD3" w:rsidR="0045113F" w:rsidRDefault="0045113F" w:rsidP="0045113F">
      <w:pPr>
        <w:jc w:val="center"/>
      </w:pPr>
    </w:p>
    <w:p w14:paraId="69440AF7" w14:textId="6F6A5B60" w:rsidR="0045113F" w:rsidRDefault="0045113F" w:rsidP="0033025C">
      <w:pPr>
        <w:pStyle w:val="ListParagraph"/>
        <w:numPr>
          <w:ilvl w:val="0"/>
          <w:numId w:val="7"/>
        </w:numPr>
      </w:pPr>
      <w:r>
        <w:t xml:space="preserve">Find the </w:t>
      </w:r>
      <w:r w:rsidRPr="00F7635F">
        <w:rPr>
          <w:b/>
          <w:bCs/>
        </w:rPr>
        <w:t>Search for learning</w:t>
      </w:r>
      <w:r>
        <w:t xml:space="preserve"> box just below your greeting and “What would you like to learn today?”</w:t>
      </w:r>
      <w:r w:rsidR="001771DE">
        <w:t xml:space="preserve"> message.</w:t>
      </w:r>
    </w:p>
    <w:p w14:paraId="726593F2" w14:textId="77777777" w:rsidR="0045113F" w:rsidRDefault="0045113F" w:rsidP="0045113F">
      <w:pPr>
        <w:pStyle w:val="ListParagraph"/>
        <w:jc w:val="center"/>
      </w:pPr>
      <w:r w:rsidRPr="000301D0">
        <w:rPr>
          <w:noProof/>
        </w:rPr>
        <w:drawing>
          <wp:inline distT="0" distB="0" distL="0" distR="0" wp14:anchorId="1DE62606" wp14:editId="246C059D">
            <wp:extent cx="5105842" cy="1059272"/>
            <wp:effectExtent l="76200" t="76200" r="114300" b="121920"/>
            <wp:docPr id="29" name="Picture 29" descr="Learner Home top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earner Home top search bar."/>
                    <pic:cNvPicPr/>
                  </pic:nvPicPr>
                  <pic:blipFill>
                    <a:blip r:embed="rId41"/>
                    <a:stretch>
                      <a:fillRect/>
                    </a:stretch>
                  </pic:blipFill>
                  <pic:spPr>
                    <a:xfrm>
                      <a:off x="0" y="0"/>
                      <a:ext cx="5105842" cy="105927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E9B289" w14:textId="1E5187EB" w:rsidR="0045113F" w:rsidRDefault="0045113F" w:rsidP="0033025C">
      <w:pPr>
        <w:pStyle w:val="ListParagraph"/>
        <w:numPr>
          <w:ilvl w:val="0"/>
          <w:numId w:val="7"/>
        </w:numPr>
      </w:pPr>
      <w:r>
        <w:t xml:space="preserve">Enter a training title or keywords and select the magnifying glass or </w:t>
      </w:r>
      <w:r w:rsidR="001771DE">
        <w:t xml:space="preserve">click </w:t>
      </w:r>
      <w:r>
        <w:t>enter on your keyboard.</w:t>
      </w:r>
    </w:p>
    <w:p w14:paraId="497302EB" w14:textId="5806F68B" w:rsidR="0045113F" w:rsidRDefault="0045113F" w:rsidP="0033025C">
      <w:pPr>
        <w:pStyle w:val="ListParagraph"/>
        <w:numPr>
          <w:ilvl w:val="0"/>
          <w:numId w:val="7"/>
        </w:numPr>
      </w:pPr>
      <w:r>
        <w:t>The results page come</w:t>
      </w:r>
      <w:r w:rsidR="001771DE">
        <w:t>s</w:t>
      </w:r>
      <w:r>
        <w:t xml:space="preserve"> up and the number of results </w:t>
      </w:r>
      <w:proofErr w:type="gramStart"/>
      <w:r w:rsidR="001771DE">
        <w:t>are</w:t>
      </w:r>
      <w:proofErr w:type="gramEnd"/>
      <w:r>
        <w:t xml:space="preserve"> listed. </w:t>
      </w:r>
    </w:p>
    <w:p w14:paraId="5C43C058" w14:textId="5EED1283" w:rsidR="0045113F" w:rsidRDefault="0045113F" w:rsidP="0033025C">
      <w:pPr>
        <w:pStyle w:val="ListParagraph"/>
        <w:numPr>
          <w:ilvl w:val="0"/>
          <w:numId w:val="7"/>
        </w:numPr>
      </w:pPr>
      <w:r>
        <w:t>There are additional Filters (down the left side of the page) to choose from if the list is still too long.</w:t>
      </w:r>
    </w:p>
    <w:p w14:paraId="2E36DB0B" w14:textId="7E26F8C1" w:rsidR="0045113F" w:rsidRDefault="0045113F" w:rsidP="0033025C">
      <w:pPr>
        <w:pStyle w:val="ListParagraph"/>
        <w:numPr>
          <w:ilvl w:val="1"/>
          <w:numId w:val="7"/>
        </w:numPr>
      </w:pPr>
      <w:r w:rsidRPr="00495D54">
        <w:rPr>
          <w:b/>
          <w:bCs/>
        </w:rPr>
        <w:t>Duration</w:t>
      </w:r>
      <w:r>
        <w:t xml:space="preserve"> – filter by the length of time in training</w:t>
      </w:r>
    </w:p>
    <w:p w14:paraId="097DFE21" w14:textId="10A596D5" w:rsidR="0045113F" w:rsidRDefault="0045113F" w:rsidP="0033025C">
      <w:pPr>
        <w:pStyle w:val="ListParagraph"/>
        <w:numPr>
          <w:ilvl w:val="1"/>
          <w:numId w:val="7"/>
        </w:numPr>
      </w:pPr>
      <w:r w:rsidRPr="00495D54">
        <w:rPr>
          <w:b/>
          <w:bCs/>
        </w:rPr>
        <w:t>Type</w:t>
      </w:r>
      <w:r>
        <w:t xml:space="preserve"> – filter by the </w:t>
      </w:r>
      <w:r w:rsidR="00E232A6">
        <w:t>training</w:t>
      </w:r>
      <w:r>
        <w:t xml:space="preserve"> types, </w:t>
      </w:r>
      <w:proofErr w:type="gramStart"/>
      <w:r>
        <w:t>i.e.</w:t>
      </w:r>
      <w:proofErr w:type="gramEnd"/>
      <w:r>
        <w:t xml:space="preserve"> Online Class, Event, Material, etc.</w:t>
      </w:r>
    </w:p>
    <w:p w14:paraId="418AF641" w14:textId="77777777" w:rsidR="0045113F" w:rsidRDefault="0045113F" w:rsidP="0033025C">
      <w:pPr>
        <w:pStyle w:val="ListParagraph"/>
        <w:numPr>
          <w:ilvl w:val="1"/>
          <w:numId w:val="7"/>
        </w:numPr>
      </w:pPr>
      <w:r w:rsidRPr="00495D54">
        <w:rPr>
          <w:b/>
          <w:bCs/>
        </w:rPr>
        <w:t>Modality</w:t>
      </w:r>
      <w:r>
        <w:t xml:space="preserve"> – Watch, Read, Listen, Attend, Practice, etc.</w:t>
      </w:r>
    </w:p>
    <w:p w14:paraId="0B15F348" w14:textId="2D322662" w:rsidR="0045113F" w:rsidRDefault="0045113F" w:rsidP="0033025C">
      <w:pPr>
        <w:pStyle w:val="ListParagraph"/>
        <w:numPr>
          <w:ilvl w:val="1"/>
          <w:numId w:val="7"/>
        </w:numPr>
      </w:pPr>
      <w:r w:rsidRPr="00495D54">
        <w:rPr>
          <w:b/>
          <w:bCs/>
        </w:rPr>
        <w:t>Subject</w:t>
      </w:r>
      <w:r>
        <w:t xml:space="preserve"> – filter by the list of options under this tab</w:t>
      </w:r>
    </w:p>
    <w:p w14:paraId="6422D890" w14:textId="7BEBDC94" w:rsidR="0045113F" w:rsidRDefault="0045113F" w:rsidP="0033025C">
      <w:pPr>
        <w:pStyle w:val="ListParagraph"/>
        <w:numPr>
          <w:ilvl w:val="1"/>
          <w:numId w:val="7"/>
        </w:numPr>
      </w:pPr>
      <w:r w:rsidRPr="00495D54">
        <w:rPr>
          <w:b/>
          <w:bCs/>
        </w:rPr>
        <w:t>Rating</w:t>
      </w:r>
      <w:r>
        <w:t xml:space="preserve"> – filter by ratings 1-5 or Any Rating</w:t>
      </w:r>
    </w:p>
    <w:p w14:paraId="27DAEA20" w14:textId="7727A7B0" w:rsidR="0045113F" w:rsidRDefault="0045113F" w:rsidP="0033025C">
      <w:pPr>
        <w:pStyle w:val="ListParagraph"/>
        <w:numPr>
          <w:ilvl w:val="1"/>
          <w:numId w:val="7"/>
        </w:numPr>
      </w:pPr>
      <w:r w:rsidRPr="00495D54">
        <w:rPr>
          <w:b/>
          <w:bCs/>
        </w:rPr>
        <w:t>Provider</w:t>
      </w:r>
      <w:r>
        <w:t xml:space="preserve"> – filter by the list of option under this tab</w:t>
      </w:r>
    </w:p>
    <w:p w14:paraId="145490FD" w14:textId="37FF8B5E" w:rsidR="0045113F" w:rsidRDefault="0045113F" w:rsidP="0033025C">
      <w:pPr>
        <w:pStyle w:val="ListParagraph"/>
        <w:numPr>
          <w:ilvl w:val="1"/>
          <w:numId w:val="7"/>
        </w:numPr>
      </w:pPr>
      <w:r>
        <w:t>Use the Reset option to clear all set filters and start again if needed</w:t>
      </w:r>
    </w:p>
    <w:p w14:paraId="0B4AF8B4" w14:textId="3B981669" w:rsidR="0045113F" w:rsidRDefault="00FE0525" w:rsidP="0045113F">
      <w:pPr>
        <w:jc w:val="center"/>
      </w:pPr>
      <w:r w:rsidRPr="00B74A46">
        <w:rPr>
          <w:noProof/>
        </w:rPr>
        <w:drawing>
          <wp:inline distT="0" distB="0" distL="0" distR="0" wp14:anchorId="54A09A5A" wp14:editId="304E513A">
            <wp:extent cx="1299845" cy="1554480"/>
            <wp:effectExtent l="76200" t="76200" r="109855" b="121920"/>
            <wp:docPr id="30" name="Picture 30" descr="Learner hom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earner home filter options."/>
                    <pic:cNvPicPr/>
                  </pic:nvPicPr>
                  <pic:blipFill>
                    <a:blip r:embed="rId42">
                      <a:extLst>
                        <a:ext uri="{28A0092B-C50C-407E-A947-70E740481C1C}">
                          <a14:useLocalDpi xmlns:a14="http://schemas.microsoft.com/office/drawing/2010/main" val="0"/>
                        </a:ext>
                      </a:extLst>
                    </a:blip>
                    <a:stretch>
                      <a:fillRect/>
                    </a:stretch>
                  </pic:blipFill>
                  <pic:spPr>
                    <a:xfrm>
                      <a:off x="0" y="0"/>
                      <a:ext cx="1299845" cy="155448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33CD1C" w14:textId="3B68011C" w:rsidR="00FE0525" w:rsidRDefault="00FE0525">
      <w:pPr>
        <w:rPr>
          <w:rFonts w:ascii="Calibri" w:eastAsia="Calibri" w:hAnsi="Calibri" w:cs="Calibri"/>
          <w:szCs w:val="20"/>
        </w:rPr>
      </w:pPr>
      <w:r>
        <w:br w:type="page"/>
      </w:r>
    </w:p>
    <w:p w14:paraId="0CC1FA3E" w14:textId="77777777" w:rsidR="0045113F" w:rsidRDefault="0045113F" w:rsidP="0033025C">
      <w:pPr>
        <w:pStyle w:val="ListParagraph"/>
        <w:numPr>
          <w:ilvl w:val="0"/>
          <w:numId w:val="7"/>
        </w:numPr>
      </w:pPr>
      <w:r>
        <w:lastRenderedPageBreak/>
        <w:t xml:space="preserve">Under the results there are tiles with titles, training hours and a more options ellipsis. </w:t>
      </w:r>
    </w:p>
    <w:p w14:paraId="08A9E489" w14:textId="740CCA3F" w:rsidR="0045113F" w:rsidRDefault="0045113F" w:rsidP="0033025C">
      <w:pPr>
        <w:pStyle w:val="ListParagraph"/>
        <w:numPr>
          <w:ilvl w:val="1"/>
          <w:numId w:val="7"/>
        </w:numPr>
      </w:pPr>
      <w:r>
        <w:t xml:space="preserve">Select the </w:t>
      </w:r>
      <w:r w:rsidRPr="009501F0">
        <w:rPr>
          <w:b/>
          <w:bCs/>
        </w:rPr>
        <w:t>Event Title</w:t>
      </w:r>
      <w:r>
        <w:t xml:space="preserve"> to review more detail about the </w:t>
      </w:r>
      <w:r w:rsidR="00E232A6">
        <w:t>training</w:t>
      </w:r>
      <w:r>
        <w:t xml:space="preserve"> to include the description.</w:t>
      </w:r>
    </w:p>
    <w:p w14:paraId="78B0FE3C" w14:textId="43E21799" w:rsidR="0045113F" w:rsidRDefault="0045113F" w:rsidP="0033025C">
      <w:pPr>
        <w:pStyle w:val="ListParagraph"/>
        <w:numPr>
          <w:ilvl w:val="1"/>
          <w:numId w:val="7"/>
        </w:numPr>
      </w:pPr>
      <w:r>
        <w:t xml:space="preserve">Select the more options </w:t>
      </w:r>
      <w:r w:rsidRPr="009501F0">
        <w:rPr>
          <w:b/>
          <w:bCs/>
        </w:rPr>
        <w:t>Ellipsis</w:t>
      </w:r>
      <w:r>
        <w:t xml:space="preserve"> to: </w:t>
      </w:r>
    </w:p>
    <w:p w14:paraId="391632EB" w14:textId="77777777" w:rsidR="0045113F" w:rsidRDefault="0045113F" w:rsidP="0033025C">
      <w:pPr>
        <w:pStyle w:val="ListParagraph"/>
        <w:numPr>
          <w:ilvl w:val="2"/>
          <w:numId w:val="7"/>
        </w:numPr>
      </w:pPr>
      <w:r>
        <w:t>Launch</w:t>
      </w:r>
    </w:p>
    <w:p w14:paraId="23AC233C" w14:textId="77777777" w:rsidR="0045113F" w:rsidRDefault="0045113F" w:rsidP="0033025C">
      <w:pPr>
        <w:pStyle w:val="ListParagraph"/>
        <w:numPr>
          <w:ilvl w:val="2"/>
          <w:numId w:val="7"/>
        </w:numPr>
      </w:pPr>
      <w:r>
        <w:t>Assign (if you have permission)</w:t>
      </w:r>
    </w:p>
    <w:p w14:paraId="1DD081AD" w14:textId="77777777" w:rsidR="0045113F" w:rsidRDefault="0045113F" w:rsidP="0033025C">
      <w:pPr>
        <w:pStyle w:val="ListParagraph"/>
        <w:numPr>
          <w:ilvl w:val="2"/>
          <w:numId w:val="7"/>
        </w:numPr>
      </w:pPr>
      <w:r>
        <w:t>Save for Later</w:t>
      </w:r>
    </w:p>
    <w:p w14:paraId="630B8B42" w14:textId="77777777" w:rsidR="0045113F" w:rsidRDefault="0045113F" w:rsidP="0033025C">
      <w:pPr>
        <w:pStyle w:val="ListParagraph"/>
        <w:numPr>
          <w:ilvl w:val="2"/>
          <w:numId w:val="7"/>
        </w:numPr>
      </w:pPr>
      <w:r>
        <w:t>Add to Playlist (if you have permission)</w:t>
      </w:r>
    </w:p>
    <w:p w14:paraId="542ACBEF" w14:textId="581D99F9" w:rsidR="0045113F" w:rsidRDefault="0045113F" w:rsidP="00D05882">
      <w:pPr>
        <w:pStyle w:val="ListParagraph"/>
        <w:numPr>
          <w:ilvl w:val="2"/>
          <w:numId w:val="7"/>
        </w:numPr>
      </w:pPr>
      <w:r>
        <w:t>Etc.</w:t>
      </w:r>
    </w:p>
    <w:p w14:paraId="618071B3" w14:textId="53B0348E" w:rsidR="00190BF4" w:rsidRDefault="00FE0525" w:rsidP="00FE0525">
      <w:pPr>
        <w:jc w:val="center"/>
      </w:pPr>
      <w:r w:rsidRPr="00D303C6">
        <w:rPr>
          <w:noProof/>
        </w:rPr>
        <w:drawing>
          <wp:inline distT="0" distB="0" distL="0" distR="0" wp14:anchorId="29DCFB9C" wp14:editId="1DAD6937">
            <wp:extent cx="2081530" cy="2179320"/>
            <wp:effectExtent l="76200" t="76200" r="109220" b="106680"/>
            <wp:docPr id="31" name="Picture 31" descr="Learner Home search results with two course tiles and options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earner Home search results with two course tiles and options for action."/>
                    <pic:cNvPicPr/>
                  </pic:nvPicPr>
                  <pic:blipFill>
                    <a:blip r:embed="rId43">
                      <a:extLst>
                        <a:ext uri="{28A0092B-C50C-407E-A947-70E740481C1C}">
                          <a14:useLocalDpi xmlns:a14="http://schemas.microsoft.com/office/drawing/2010/main" val="0"/>
                        </a:ext>
                      </a:extLst>
                    </a:blip>
                    <a:stretch>
                      <a:fillRect/>
                    </a:stretch>
                  </pic:blipFill>
                  <pic:spPr>
                    <a:xfrm>
                      <a:off x="0" y="0"/>
                      <a:ext cx="2081530" cy="217932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2DFFBE" w14:textId="77777777" w:rsidR="00190BF4" w:rsidRDefault="00190BF4" w:rsidP="0045113F"/>
    <w:p w14:paraId="08DE7F19" w14:textId="041DC0D8" w:rsidR="00FE0525" w:rsidRDefault="00FE0525">
      <w:r>
        <w:br w:type="page"/>
      </w:r>
    </w:p>
    <w:p w14:paraId="404F1FE9" w14:textId="25ADA173" w:rsidR="00E727FC" w:rsidRDefault="00E727FC" w:rsidP="00190BF4">
      <w:pPr>
        <w:pStyle w:val="Heading2"/>
      </w:pPr>
      <w:bookmarkStart w:id="51" w:name="_Toc102546736"/>
      <w:r w:rsidRPr="00CA669E">
        <w:lastRenderedPageBreak/>
        <w:t>Events Calendar</w:t>
      </w:r>
      <w:bookmarkEnd w:id="51"/>
    </w:p>
    <w:p w14:paraId="73F09582" w14:textId="21BCA82B" w:rsidR="003558D7" w:rsidRDefault="003558D7" w:rsidP="003558D7">
      <w:r>
        <w:t>Events are courses with scheduled dates and times (sessions) for delivery as Instructor-led or Virtually Instructor-led.</w:t>
      </w:r>
    </w:p>
    <w:p w14:paraId="6FA49156" w14:textId="77777777" w:rsidR="003558D7" w:rsidRDefault="003558D7" w:rsidP="003558D7"/>
    <w:p w14:paraId="17688CDA" w14:textId="26871396" w:rsidR="003558D7" w:rsidRPr="00083793" w:rsidRDefault="003558D7" w:rsidP="0033025C">
      <w:pPr>
        <w:pStyle w:val="ListParagraph"/>
        <w:numPr>
          <w:ilvl w:val="0"/>
          <w:numId w:val="19"/>
        </w:numPr>
      </w:pPr>
      <w:r>
        <w:t xml:space="preserve">To access the </w:t>
      </w:r>
      <w:r w:rsidRPr="0084471B">
        <w:rPr>
          <w:b/>
          <w:bCs/>
        </w:rPr>
        <w:t>Events Calendar</w:t>
      </w:r>
      <w:r>
        <w:t xml:space="preserve">, navigate to the </w:t>
      </w:r>
      <w:r w:rsidRPr="00910306">
        <w:rPr>
          <w:b/>
          <w:bCs/>
        </w:rPr>
        <w:t>Learning</w:t>
      </w:r>
      <w:r>
        <w:t xml:space="preserve"> menu and select </w:t>
      </w:r>
      <w:r>
        <w:rPr>
          <w:b/>
          <w:bCs/>
        </w:rPr>
        <w:t>Events Calendar.</w:t>
      </w:r>
      <w:r w:rsidR="00083793">
        <w:rPr>
          <w:b/>
          <w:bCs/>
        </w:rPr>
        <w:br/>
      </w:r>
    </w:p>
    <w:p w14:paraId="3B6F2580" w14:textId="3BBAFC5E" w:rsidR="003558D7" w:rsidRDefault="00083793" w:rsidP="00DE0129">
      <w:pPr>
        <w:pStyle w:val="ListParagraph"/>
      </w:pPr>
      <w:r w:rsidRPr="00083793">
        <w:rPr>
          <w:i/>
          <w:iCs/>
        </w:rPr>
        <w:t>Alternatively, you can access</w:t>
      </w:r>
      <w:r>
        <w:rPr>
          <w:i/>
          <w:iCs/>
        </w:rPr>
        <w:t xml:space="preserve"> the</w:t>
      </w:r>
      <w:r w:rsidRPr="00083793">
        <w:rPr>
          <w:i/>
          <w:iCs/>
        </w:rPr>
        <w:t xml:space="preserve"> </w:t>
      </w:r>
      <w:r>
        <w:rPr>
          <w:b/>
          <w:bCs/>
          <w:i/>
          <w:iCs/>
        </w:rPr>
        <w:t>Events Calendar</w:t>
      </w:r>
      <w:r w:rsidRPr="00083793">
        <w:rPr>
          <w:i/>
          <w:iCs/>
        </w:rPr>
        <w:t xml:space="preserve"> within the Welcome/Homepage</w:t>
      </w:r>
      <w:r w:rsidR="00596DE3">
        <w:rPr>
          <w:i/>
          <w:iCs/>
        </w:rPr>
        <w:t>’</w:t>
      </w:r>
      <w:r w:rsidR="00E232A6">
        <w:rPr>
          <w:i/>
          <w:iCs/>
        </w:rPr>
        <w:t>s</w:t>
      </w:r>
      <w:r w:rsidRPr="00083793">
        <w:rPr>
          <w:i/>
          <w:iCs/>
        </w:rPr>
        <w:t xml:space="preserve"> main learning area by clicking </w:t>
      </w:r>
      <w:r>
        <w:rPr>
          <w:b/>
          <w:bCs/>
          <w:i/>
          <w:iCs/>
        </w:rPr>
        <w:t>Events &amp; Calendar</w:t>
      </w:r>
      <w:r w:rsidRPr="00083793">
        <w:rPr>
          <w:i/>
          <w:iCs/>
        </w:rPr>
        <w:t xml:space="preserve">. </w:t>
      </w:r>
    </w:p>
    <w:p w14:paraId="31FE7DFC" w14:textId="69B4EB62" w:rsidR="003558D7" w:rsidRDefault="003558D7" w:rsidP="0033025C">
      <w:pPr>
        <w:pStyle w:val="ListParagraph"/>
        <w:numPr>
          <w:ilvl w:val="0"/>
          <w:numId w:val="19"/>
        </w:numPr>
      </w:pPr>
      <w:r>
        <w:t>Review the calendar to see available sessions to attend</w:t>
      </w:r>
    </w:p>
    <w:p w14:paraId="0B340843" w14:textId="19568D5C" w:rsidR="003558D7" w:rsidRDefault="003558D7" w:rsidP="0033025C">
      <w:pPr>
        <w:pStyle w:val="ListParagraph"/>
        <w:numPr>
          <w:ilvl w:val="1"/>
          <w:numId w:val="19"/>
        </w:numPr>
      </w:pPr>
      <w:r>
        <w:t>Options to view and narrow the focus are:</w:t>
      </w:r>
    </w:p>
    <w:p w14:paraId="662DB267" w14:textId="6B10A04B" w:rsidR="003558D7" w:rsidRDefault="003558D7" w:rsidP="0033025C">
      <w:pPr>
        <w:pStyle w:val="ListParagraph"/>
        <w:numPr>
          <w:ilvl w:val="2"/>
          <w:numId w:val="19"/>
        </w:numPr>
      </w:pPr>
      <w:r>
        <w:t>A Single Day</w:t>
      </w:r>
    </w:p>
    <w:p w14:paraId="0221FEE0" w14:textId="317CC99D" w:rsidR="003558D7" w:rsidRDefault="003558D7" w:rsidP="0033025C">
      <w:pPr>
        <w:pStyle w:val="ListParagraph"/>
        <w:numPr>
          <w:ilvl w:val="2"/>
          <w:numId w:val="19"/>
        </w:numPr>
      </w:pPr>
      <w:r>
        <w:t>Full Week</w:t>
      </w:r>
    </w:p>
    <w:p w14:paraId="6D3B889A" w14:textId="77A52130" w:rsidR="003558D7" w:rsidRDefault="003558D7" w:rsidP="0033025C">
      <w:pPr>
        <w:pStyle w:val="ListParagraph"/>
        <w:numPr>
          <w:ilvl w:val="2"/>
          <w:numId w:val="19"/>
        </w:numPr>
      </w:pPr>
      <w:r>
        <w:t>Full Month</w:t>
      </w:r>
    </w:p>
    <w:p w14:paraId="1FF462C0" w14:textId="77777777" w:rsidR="003558D7" w:rsidRDefault="003558D7" w:rsidP="0033025C">
      <w:pPr>
        <w:pStyle w:val="ListParagraph"/>
        <w:numPr>
          <w:ilvl w:val="2"/>
          <w:numId w:val="19"/>
        </w:numPr>
      </w:pPr>
      <w:r>
        <w:t>Agenda</w:t>
      </w:r>
    </w:p>
    <w:p w14:paraId="7D7D3264" w14:textId="77777777" w:rsidR="003558D7" w:rsidRDefault="003558D7" w:rsidP="0033025C">
      <w:pPr>
        <w:pStyle w:val="ListParagraph"/>
        <w:numPr>
          <w:ilvl w:val="2"/>
          <w:numId w:val="19"/>
        </w:numPr>
      </w:pPr>
      <w:r>
        <w:t>All Events – set available to you</w:t>
      </w:r>
    </w:p>
    <w:p w14:paraId="470333F1" w14:textId="77777777" w:rsidR="003558D7" w:rsidRDefault="003558D7" w:rsidP="0033025C">
      <w:pPr>
        <w:pStyle w:val="ListParagraph"/>
        <w:numPr>
          <w:ilvl w:val="2"/>
          <w:numId w:val="19"/>
        </w:numPr>
      </w:pPr>
      <w:r>
        <w:t>My Events – on your transcript</w:t>
      </w:r>
    </w:p>
    <w:p w14:paraId="5C76B342" w14:textId="77777777" w:rsidR="003558D7" w:rsidRDefault="003558D7" w:rsidP="003558D7"/>
    <w:p w14:paraId="0C255B3F" w14:textId="1F2F1844" w:rsidR="00DE0129" w:rsidRDefault="00FE0525" w:rsidP="00FE0525">
      <w:pPr>
        <w:jc w:val="center"/>
      </w:pPr>
      <w:r>
        <w:rPr>
          <w:noProof/>
        </w:rPr>
        <mc:AlternateContent>
          <mc:Choice Requires="wps">
            <w:drawing>
              <wp:anchor distT="0" distB="0" distL="114300" distR="114300" simplePos="0" relativeHeight="251688960" behindDoc="0" locked="0" layoutInCell="1" allowOverlap="1" wp14:anchorId="3D5801BC" wp14:editId="5D185274">
                <wp:simplePos x="0" y="0"/>
                <wp:positionH relativeFrom="column">
                  <wp:posOffset>2614294</wp:posOffset>
                </wp:positionH>
                <wp:positionV relativeFrom="paragraph">
                  <wp:posOffset>127684</wp:posOffset>
                </wp:positionV>
                <wp:extent cx="1419848" cy="123522"/>
                <wp:effectExtent l="0" t="0" r="0" b="0"/>
                <wp:wrapNone/>
                <wp:docPr id="24" name="Arrow: Left-Righ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46470">
                          <a:off x="0" y="0"/>
                          <a:ext cx="1419848" cy="123522"/>
                        </a:xfrm>
                        <a:prstGeom prst="leftRightArrow">
                          <a:avLst/>
                        </a:prstGeom>
                        <a:solidFill>
                          <a:srgbClr val="D7DF23"/>
                        </a:solidFill>
                        <a:ln>
                          <a:solidFill>
                            <a:srgbClr val="D7DF2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88FFD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4" o:spid="_x0000_s1026" type="#_x0000_t69" alt="&quot;&quot;" style="position:absolute;margin-left:205.85pt;margin-top:10.05pt;width:111.8pt;height:9.75pt;rotation:-276922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" adj="940" fillcolor="#d7df23" strokecolor="#d7df23" strokeweight="1pt"/>
            </w:pict>
          </mc:Fallback>
        </mc:AlternateContent>
      </w:r>
      <w:r>
        <w:rPr>
          <w:noProof/>
        </w:rPr>
        <w:drawing>
          <wp:inline distT="0" distB="0" distL="0" distR="0" wp14:anchorId="73C2FD65" wp14:editId="6528D801">
            <wp:extent cx="2857500" cy="2453640"/>
            <wp:effectExtent l="76200" t="76200" r="114300" b="118110"/>
            <wp:docPr id="2" name="Picture 33" descr="Calendar highlighting the toggle options for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3" descr="Calendar highlighting the toggle options for viewing."/>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7500" cy="24536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D887BD" w14:textId="77777777" w:rsidR="00DE0129" w:rsidRDefault="00DE0129" w:rsidP="003558D7"/>
    <w:p w14:paraId="133327B8" w14:textId="77777777" w:rsidR="00DE0129" w:rsidRDefault="00DE0129" w:rsidP="003558D7"/>
    <w:p w14:paraId="50C7D7D9" w14:textId="18264C08" w:rsidR="00FE0525" w:rsidRDefault="00FE0525">
      <w:r>
        <w:br w:type="page"/>
      </w:r>
    </w:p>
    <w:p w14:paraId="15C87234" w14:textId="69525BA9" w:rsidR="003558D7" w:rsidRDefault="003558D7" w:rsidP="0033025C">
      <w:pPr>
        <w:pStyle w:val="ListParagraph"/>
        <w:numPr>
          <w:ilvl w:val="0"/>
          <w:numId w:val="19"/>
        </w:numPr>
      </w:pPr>
      <w:r>
        <w:lastRenderedPageBreak/>
        <w:t>Down the left side of the calendar view are filters to further narrow your search and Display options.</w:t>
      </w:r>
    </w:p>
    <w:p w14:paraId="45D1EF2F" w14:textId="77777777" w:rsidR="003558D7" w:rsidRDefault="003558D7" w:rsidP="0033025C">
      <w:pPr>
        <w:pStyle w:val="ListParagraph"/>
        <w:numPr>
          <w:ilvl w:val="1"/>
          <w:numId w:val="19"/>
        </w:numPr>
      </w:pPr>
      <w:r>
        <w:t>Filters Available:</w:t>
      </w:r>
    </w:p>
    <w:p w14:paraId="21D1C40E" w14:textId="77777777" w:rsidR="003558D7" w:rsidRDefault="003558D7" w:rsidP="0033025C">
      <w:pPr>
        <w:pStyle w:val="ListParagraph"/>
        <w:numPr>
          <w:ilvl w:val="2"/>
          <w:numId w:val="19"/>
        </w:numPr>
      </w:pPr>
      <w:r w:rsidRPr="00FA6A48">
        <w:rPr>
          <w:b/>
          <w:bCs/>
        </w:rPr>
        <w:t>Event Title</w:t>
      </w:r>
      <w:r>
        <w:t xml:space="preserve"> – full or partial title</w:t>
      </w:r>
    </w:p>
    <w:p w14:paraId="075B08BC" w14:textId="77777777" w:rsidR="003558D7" w:rsidRDefault="003558D7" w:rsidP="0033025C">
      <w:pPr>
        <w:pStyle w:val="ListParagraph"/>
        <w:numPr>
          <w:ilvl w:val="2"/>
          <w:numId w:val="19"/>
        </w:numPr>
      </w:pPr>
      <w:r w:rsidRPr="00FA6A48">
        <w:rPr>
          <w:b/>
          <w:bCs/>
        </w:rPr>
        <w:t>Session ID</w:t>
      </w:r>
      <w:r>
        <w:t xml:space="preserve"> – full or partial number</w:t>
      </w:r>
    </w:p>
    <w:p w14:paraId="4A6AB7E3" w14:textId="77777777" w:rsidR="003558D7" w:rsidRDefault="003558D7" w:rsidP="0033025C">
      <w:pPr>
        <w:pStyle w:val="ListParagraph"/>
        <w:numPr>
          <w:ilvl w:val="2"/>
          <w:numId w:val="19"/>
        </w:numPr>
      </w:pPr>
      <w:r w:rsidRPr="00FA6A48">
        <w:rPr>
          <w:b/>
          <w:bCs/>
        </w:rPr>
        <w:t>Location</w:t>
      </w:r>
      <w:r>
        <w:t xml:space="preserve"> – look-up an available location</w:t>
      </w:r>
    </w:p>
    <w:p w14:paraId="7B1D6404" w14:textId="77777777" w:rsidR="003558D7" w:rsidRDefault="003558D7" w:rsidP="0033025C">
      <w:pPr>
        <w:pStyle w:val="ListParagraph"/>
        <w:numPr>
          <w:ilvl w:val="2"/>
          <w:numId w:val="19"/>
        </w:numPr>
      </w:pPr>
      <w:r w:rsidRPr="00FA6A48">
        <w:rPr>
          <w:b/>
          <w:bCs/>
        </w:rPr>
        <w:t>Session Contact</w:t>
      </w:r>
      <w:r>
        <w:t xml:space="preserve"> – look-up an available contact</w:t>
      </w:r>
    </w:p>
    <w:p w14:paraId="3192E484" w14:textId="77777777" w:rsidR="003558D7" w:rsidRDefault="003558D7" w:rsidP="0033025C">
      <w:pPr>
        <w:pStyle w:val="ListParagraph"/>
        <w:numPr>
          <w:ilvl w:val="2"/>
          <w:numId w:val="19"/>
        </w:numPr>
      </w:pPr>
      <w:r w:rsidRPr="00FA6A48">
        <w:rPr>
          <w:b/>
          <w:bCs/>
        </w:rPr>
        <w:t>Subject</w:t>
      </w:r>
      <w:r>
        <w:t xml:space="preserve"> – add subjects of interest</w:t>
      </w:r>
    </w:p>
    <w:p w14:paraId="6DFBBD13" w14:textId="2FC5B53B" w:rsidR="00FE0525" w:rsidRDefault="00FE0525" w:rsidP="00FE0525">
      <w:pPr>
        <w:jc w:val="center"/>
      </w:pPr>
      <w:r w:rsidRPr="005A46AD">
        <w:rPr>
          <w:noProof/>
        </w:rPr>
        <w:drawing>
          <wp:inline distT="0" distB="0" distL="0" distR="0" wp14:anchorId="4EC65C2B" wp14:editId="2ACABF41">
            <wp:extent cx="1529751" cy="4053840"/>
            <wp:effectExtent l="76200" t="76200" r="108585" b="118110"/>
            <wp:docPr id="34" name="Picture 34" descr="Left navigation calendar view and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ft navigation calendar view and filter options."/>
                    <pic:cNvPicPr/>
                  </pic:nvPicPr>
                  <pic:blipFill>
                    <a:blip r:embed="rId45">
                      <a:extLst>
                        <a:ext uri="{28A0092B-C50C-407E-A947-70E740481C1C}">
                          <a14:useLocalDpi xmlns:a14="http://schemas.microsoft.com/office/drawing/2010/main" val="0"/>
                        </a:ext>
                      </a:extLst>
                    </a:blip>
                    <a:stretch>
                      <a:fillRect/>
                    </a:stretch>
                  </pic:blipFill>
                  <pic:spPr>
                    <a:xfrm>
                      <a:off x="0" y="0"/>
                      <a:ext cx="1529751" cy="405384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55678E" w14:textId="3BACE933" w:rsidR="003558D7" w:rsidRDefault="003558D7" w:rsidP="0033025C">
      <w:pPr>
        <w:pStyle w:val="ListParagraph"/>
        <w:numPr>
          <w:ilvl w:val="1"/>
          <w:numId w:val="19"/>
        </w:numPr>
      </w:pPr>
      <w:r>
        <w:t xml:space="preserve">Display </w:t>
      </w:r>
      <w:r w:rsidR="00843987">
        <w:t>o</w:t>
      </w:r>
      <w:r>
        <w:t>ptions will adjust how session detail is displayed on the calendar view</w:t>
      </w:r>
    </w:p>
    <w:p w14:paraId="786BC09C" w14:textId="77777777" w:rsidR="008D0095" w:rsidRDefault="003558D7" w:rsidP="003558D7">
      <w:pPr>
        <w:jc w:val="center"/>
      </w:pPr>
      <w:r>
        <w:br/>
      </w:r>
      <w:r>
        <w:br/>
      </w:r>
      <w:r>
        <w:br/>
      </w:r>
      <w:r>
        <w:br/>
      </w:r>
      <w:r>
        <w:br/>
      </w:r>
      <w:r>
        <w:br/>
      </w:r>
      <w:r>
        <w:br/>
      </w:r>
      <w:r>
        <w:br/>
      </w:r>
      <w:r>
        <w:br/>
      </w:r>
      <w:r>
        <w:br/>
      </w:r>
    </w:p>
    <w:p w14:paraId="5A8C9A0A" w14:textId="6F9D1641" w:rsidR="003558D7" w:rsidRDefault="003558D7" w:rsidP="003558D7">
      <w:pPr>
        <w:jc w:val="center"/>
      </w:pPr>
      <w:r>
        <w:br/>
      </w:r>
    </w:p>
    <w:p w14:paraId="5EFE4E51" w14:textId="33C012B9" w:rsidR="003558D7" w:rsidRDefault="00F40335" w:rsidP="0033025C">
      <w:pPr>
        <w:pStyle w:val="ListParagraph"/>
        <w:numPr>
          <w:ilvl w:val="0"/>
          <w:numId w:val="19"/>
        </w:numPr>
      </w:pPr>
      <w:r>
        <w:t>Select the</w:t>
      </w:r>
      <w:r w:rsidR="003558D7">
        <w:t xml:space="preserve"> Event title</w:t>
      </w:r>
      <w:r>
        <w:t xml:space="preserve"> to open</w:t>
      </w:r>
      <w:r w:rsidR="003558D7">
        <w:t xml:space="preserve"> the event details.</w:t>
      </w:r>
    </w:p>
    <w:p w14:paraId="20F069E5" w14:textId="77777777" w:rsidR="00FE0525" w:rsidRDefault="003558D7" w:rsidP="00FE0525">
      <w:pPr>
        <w:pStyle w:val="ListParagraph"/>
        <w:numPr>
          <w:ilvl w:val="1"/>
          <w:numId w:val="19"/>
        </w:numPr>
      </w:pPr>
      <w:r>
        <w:lastRenderedPageBreak/>
        <w:t>Event Details will provide more detail about the Event’s Session</w:t>
      </w:r>
    </w:p>
    <w:p w14:paraId="33F0DBB9" w14:textId="12F9812E" w:rsidR="003558D7" w:rsidRDefault="00FE0525" w:rsidP="00FE0525">
      <w:pPr>
        <w:ind w:left="1080"/>
        <w:jc w:val="center"/>
      </w:pPr>
      <w:r>
        <w:rPr>
          <w:noProof/>
        </w:rPr>
        <w:drawing>
          <wp:inline distT="0" distB="0" distL="0" distR="0" wp14:anchorId="021286FC" wp14:editId="1BD12E77">
            <wp:extent cx="2868930" cy="1897196"/>
            <wp:effectExtent l="76200" t="76200" r="121920" b="122555"/>
            <wp:docPr id="35" name="Picture 35" descr="Close up of calendar and calenda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 up of calendar and calendar details."/>
                    <pic:cNvPicPr/>
                  </pic:nvPicPr>
                  <pic:blipFill rotWithShape="1">
                    <a:blip r:embed="rId46">
                      <a:extLst>
                        <a:ext uri="{28A0092B-C50C-407E-A947-70E740481C1C}">
                          <a14:useLocalDpi xmlns:a14="http://schemas.microsoft.com/office/drawing/2010/main" val="0"/>
                        </a:ext>
                      </a:extLst>
                    </a:blip>
                    <a:srcRect l="16555" t="41811" r="69667" b="31193"/>
                    <a:stretch/>
                  </pic:blipFill>
                  <pic:spPr bwMode="auto">
                    <a:xfrm>
                      <a:off x="0" y="0"/>
                      <a:ext cx="2868930" cy="189719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3558D7">
        <w:br/>
      </w:r>
    </w:p>
    <w:p w14:paraId="3A2A24AB" w14:textId="6154EF28" w:rsidR="003558D7" w:rsidRDefault="003558D7" w:rsidP="0033025C">
      <w:pPr>
        <w:pStyle w:val="ListParagraph"/>
        <w:numPr>
          <w:ilvl w:val="0"/>
          <w:numId w:val="19"/>
        </w:numPr>
      </w:pPr>
      <w:r>
        <w:t>Clicking the Event title opens the session details pop-up</w:t>
      </w:r>
    </w:p>
    <w:p w14:paraId="7DCD9380" w14:textId="77777777" w:rsidR="003558D7" w:rsidRDefault="003558D7" w:rsidP="0033025C">
      <w:pPr>
        <w:pStyle w:val="ListParagraph"/>
        <w:numPr>
          <w:ilvl w:val="1"/>
          <w:numId w:val="19"/>
        </w:numPr>
      </w:pPr>
      <w:r>
        <w:t>Review all details of the session</w:t>
      </w:r>
    </w:p>
    <w:p w14:paraId="52A09E78" w14:textId="77777777" w:rsidR="003558D7" w:rsidRDefault="003558D7" w:rsidP="0033025C">
      <w:pPr>
        <w:pStyle w:val="ListParagraph"/>
        <w:numPr>
          <w:ilvl w:val="1"/>
          <w:numId w:val="19"/>
        </w:numPr>
      </w:pPr>
      <w:r>
        <w:t>Request to attend</w:t>
      </w:r>
    </w:p>
    <w:p w14:paraId="76EC3CEE" w14:textId="77777777" w:rsidR="003558D7" w:rsidRDefault="003558D7" w:rsidP="0033025C">
      <w:pPr>
        <w:pStyle w:val="ListParagraph"/>
        <w:numPr>
          <w:ilvl w:val="1"/>
          <w:numId w:val="19"/>
        </w:numPr>
      </w:pPr>
      <w:r>
        <w:t>Assign (if permissible)</w:t>
      </w:r>
    </w:p>
    <w:p w14:paraId="7A3EC6A1" w14:textId="77777777" w:rsidR="00FE0525" w:rsidRDefault="003558D7" w:rsidP="00FE0525">
      <w:pPr>
        <w:pStyle w:val="ListParagraph"/>
        <w:numPr>
          <w:ilvl w:val="1"/>
          <w:numId w:val="19"/>
        </w:numPr>
      </w:pPr>
      <w:r>
        <w:t>Close pop-up with the “X” in the upper right corner</w:t>
      </w:r>
    </w:p>
    <w:p w14:paraId="3198247B" w14:textId="55571B0E" w:rsidR="003558D7" w:rsidRDefault="00FE0525" w:rsidP="00FE0525">
      <w:pPr>
        <w:pStyle w:val="ListParagraph"/>
        <w:ind w:left="1440"/>
        <w:jc w:val="center"/>
      </w:pPr>
      <w:r>
        <w:rPr>
          <w:noProof/>
        </w:rPr>
        <mc:AlternateContent>
          <mc:Choice Requires="wps">
            <w:drawing>
              <wp:anchor distT="0" distB="0" distL="114300" distR="114300" simplePos="0" relativeHeight="251691008" behindDoc="0" locked="0" layoutInCell="1" allowOverlap="1" wp14:anchorId="09B5B8A3" wp14:editId="3F2264E3">
                <wp:simplePos x="0" y="0"/>
                <wp:positionH relativeFrom="column">
                  <wp:posOffset>2952750</wp:posOffset>
                </wp:positionH>
                <wp:positionV relativeFrom="paragraph">
                  <wp:posOffset>1784985</wp:posOffset>
                </wp:positionV>
                <wp:extent cx="647700" cy="25146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51460"/>
                        </a:xfrm>
                        <a:prstGeom prst="rect">
                          <a:avLst/>
                        </a:prstGeom>
                        <a:pattFill prst="trellis">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2E60A5" id="Rectangle 13" o:spid="_x0000_s1026" alt="&quot;&quot;" style="position:absolute;margin-left:232.5pt;margin-top:140.55pt;width:51pt;height:19.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" fillcolor="#d8d8d8 [2732]" stroked="f" strokeweight="1pt">
                <v:fill r:id="rId47" o:title="" color2="white [3212]" type="pattern"/>
              </v:rect>
            </w:pict>
          </mc:Fallback>
        </mc:AlternateContent>
      </w:r>
      <w:r w:rsidRPr="00631C5C">
        <w:rPr>
          <w:noProof/>
        </w:rPr>
        <w:drawing>
          <wp:inline distT="0" distB="0" distL="0" distR="0" wp14:anchorId="3574E6A0" wp14:editId="4F41FDD4">
            <wp:extent cx="2238499" cy="3219450"/>
            <wp:effectExtent l="76200" t="76200" r="123825" b="114300"/>
            <wp:docPr id="12" name="Picture 12" descr="Session details pop up window providing session details including date, time, h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ession details pop up window providing session details including date, time, hours.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0690" cy="3222601"/>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795584" w14:textId="752B594B" w:rsidR="00E727FC" w:rsidRPr="003558D7" w:rsidRDefault="00E727FC" w:rsidP="00190BF4">
      <w:pPr>
        <w:pStyle w:val="Heading2"/>
      </w:pPr>
      <w:bookmarkStart w:id="52" w:name="_Toc102546737"/>
      <w:r w:rsidRPr="003558D7">
        <w:t>Development Plans</w:t>
      </w:r>
      <w:bookmarkEnd w:id="52"/>
    </w:p>
    <w:p w14:paraId="58562BFD" w14:textId="77777777" w:rsidR="004428D2" w:rsidRPr="004428D2" w:rsidRDefault="004428D2" w:rsidP="0033025C">
      <w:pPr>
        <w:pStyle w:val="ListParagraph"/>
        <w:numPr>
          <w:ilvl w:val="0"/>
          <w:numId w:val="20"/>
        </w:numPr>
      </w:pPr>
      <w:r>
        <w:t xml:space="preserve">To access the </w:t>
      </w:r>
      <w:r>
        <w:rPr>
          <w:b/>
          <w:bCs/>
        </w:rPr>
        <w:t>Development Plans</w:t>
      </w:r>
      <w:r>
        <w:t xml:space="preserve">, navigate to the </w:t>
      </w:r>
      <w:r w:rsidRPr="00910306">
        <w:rPr>
          <w:b/>
          <w:bCs/>
        </w:rPr>
        <w:t>Learning</w:t>
      </w:r>
      <w:r>
        <w:t xml:space="preserve"> menu and select </w:t>
      </w:r>
      <w:r>
        <w:rPr>
          <w:b/>
          <w:bCs/>
        </w:rPr>
        <w:t>Development Plans.</w:t>
      </w:r>
    </w:p>
    <w:p w14:paraId="5F501C9B" w14:textId="7C7E3487" w:rsidR="004428D2" w:rsidRPr="00083793" w:rsidRDefault="004428D2" w:rsidP="004428D2">
      <w:pPr>
        <w:pStyle w:val="ListParagraph"/>
      </w:pPr>
      <w:r>
        <w:rPr>
          <w:i/>
          <w:iCs/>
        </w:rPr>
        <w:br/>
      </w:r>
      <w:r w:rsidRPr="004428D2">
        <w:rPr>
          <w:i/>
          <w:iCs/>
        </w:rPr>
        <w:t xml:space="preserve">Alternatively, you can access </w:t>
      </w:r>
      <w:r>
        <w:rPr>
          <w:b/>
          <w:bCs/>
          <w:i/>
          <w:iCs/>
        </w:rPr>
        <w:t>Development Plans</w:t>
      </w:r>
      <w:r w:rsidRPr="004428D2">
        <w:rPr>
          <w:i/>
          <w:iCs/>
        </w:rPr>
        <w:t xml:space="preserve"> within the Welcome/Homepage</w:t>
      </w:r>
      <w:r w:rsidR="006C4E58">
        <w:rPr>
          <w:i/>
          <w:iCs/>
        </w:rPr>
        <w:t>’s</w:t>
      </w:r>
      <w:r w:rsidRPr="004428D2">
        <w:rPr>
          <w:i/>
          <w:iCs/>
        </w:rPr>
        <w:t xml:space="preserve"> main learning area by clicking </w:t>
      </w:r>
      <w:r>
        <w:rPr>
          <w:b/>
          <w:bCs/>
          <w:i/>
          <w:iCs/>
        </w:rPr>
        <w:t>My Individual Development Plan</w:t>
      </w:r>
      <w:r w:rsidRPr="004428D2">
        <w:rPr>
          <w:i/>
          <w:iCs/>
        </w:rPr>
        <w:t xml:space="preserve">. </w:t>
      </w:r>
      <w:r w:rsidRPr="004428D2">
        <w:rPr>
          <w:b/>
          <w:bCs/>
        </w:rPr>
        <w:br/>
      </w:r>
    </w:p>
    <w:p w14:paraId="4FA779DD" w14:textId="33363FFF" w:rsidR="00B313CF" w:rsidRDefault="00B13F62" w:rsidP="0033025C">
      <w:pPr>
        <w:pStyle w:val="ListParagraph"/>
        <w:numPr>
          <w:ilvl w:val="0"/>
          <w:numId w:val="20"/>
        </w:numPr>
      </w:pPr>
      <w:r>
        <w:t xml:space="preserve">Within the </w:t>
      </w:r>
      <w:r w:rsidRPr="00B13F62">
        <w:rPr>
          <w:b/>
          <w:bCs/>
        </w:rPr>
        <w:t>Development Plan</w:t>
      </w:r>
      <w:r>
        <w:t xml:space="preserve"> area of the </w:t>
      </w:r>
      <w:proofErr w:type="gramStart"/>
      <w:r>
        <w:t>system</w:t>
      </w:r>
      <w:proofErr w:type="gramEnd"/>
      <w:r>
        <w:t xml:space="preserve"> you can create and update your progress through your </w:t>
      </w:r>
      <w:r>
        <w:lastRenderedPageBreak/>
        <w:t xml:space="preserve">Individual Development Plan. </w:t>
      </w:r>
      <w:r w:rsidR="00860F45">
        <w:t xml:space="preserve"> Please refer to the </w:t>
      </w:r>
      <w:proofErr w:type="spellStart"/>
      <w:r w:rsidR="00860F45">
        <w:t>GSA_JobAid_EndUser_</w:t>
      </w:r>
      <w:r>
        <w:t>IDP</w:t>
      </w:r>
      <w:proofErr w:type="spellEnd"/>
      <w:r w:rsidR="00860F45">
        <w:t xml:space="preserve"> for more specific information on </w:t>
      </w:r>
      <w:r>
        <w:t>creating an IDP</w:t>
      </w:r>
      <w:r w:rsidR="00860F45">
        <w:t>.</w:t>
      </w:r>
      <w:r w:rsidR="004428D2">
        <w:br/>
      </w:r>
    </w:p>
    <w:p w14:paraId="130609F6" w14:textId="77777777" w:rsidR="00B85F3B" w:rsidRDefault="00B85F3B" w:rsidP="00B85F3B">
      <w:pPr>
        <w:pStyle w:val="Heading2"/>
      </w:pPr>
      <w:bookmarkStart w:id="53" w:name="_Toc102546738"/>
      <w:r>
        <w:t>Access Team Transcript</w:t>
      </w:r>
      <w:bookmarkEnd w:id="53"/>
    </w:p>
    <w:p w14:paraId="69B8D1B8" w14:textId="77777777" w:rsidR="00B85F3B" w:rsidRDefault="00B85F3B" w:rsidP="00B85F3B">
      <w:pPr>
        <w:pStyle w:val="NoSpacing"/>
      </w:pPr>
      <w:r>
        <w:t xml:space="preserve">Use the </w:t>
      </w:r>
      <w:r w:rsidRPr="00F60FB2">
        <w:rPr>
          <w:b/>
          <w:bCs/>
        </w:rPr>
        <w:t>View Team</w:t>
      </w:r>
      <w:r>
        <w:t xml:space="preserve"> button to open a flyout with all subordinates listed.</w:t>
      </w:r>
    </w:p>
    <w:p w14:paraId="797CEDD0" w14:textId="5258C7CE" w:rsidR="00B85F3B" w:rsidRDefault="00B85F3B" w:rsidP="00B85F3B">
      <w:pPr>
        <w:pStyle w:val="NoSpacing"/>
        <w:jc w:val="center"/>
      </w:pPr>
      <w:r>
        <w:rPr>
          <w:noProof/>
        </w:rPr>
        <w:drawing>
          <wp:inline distT="0" distB="0" distL="0" distR="0" wp14:anchorId="3C71D30C" wp14:editId="7FC88B81">
            <wp:extent cx="5181600" cy="1973659"/>
            <wp:effectExtent l="76200" t="76200" r="114300" b="121920"/>
            <wp:docPr id="11" name="Picture 11" descr="Transcript landing page with the View Tea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ranscript landing page with the View Team button highlighted."/>
                    <pic:cNvPicPr/>
                  </pic:nvPicPr>
                  <pic:blipFill>
                    <a:blip r:embed="rId49"/>
                    <a:stretch>
                      <a:fillRect/>
                    </a:stretch>
                  </pic:blipFill>
                  <pic:spPr>
                    <a:xfrm>
                      <a:off x="0" y="0"/>
                      <a:ext cx="5204035" cy="198220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BC467D" w14:textId="77777777" w:rsidR="00B85F3B" w:rsidRDefault="00B85F3B" w:rsidP="00B85F3B">
      <w:pPr>
        <w:pStyle w:val="NoSpacing"/>
      </w:pPr>
    </w:p>
    <w:p w14:paraId="79E9020C" w14:textId="11D94FCA" w:rsidR="00B85F3B" w:rsidRDefault="00B85F3B" w:rsidP="00B85F3B">
      <w:pPr>
        <w:pStyle w:val="NoSpacing"/>
        <w:numPr>
          <w:ilvl w:val="0"/>
          <w:numId w:val="27"/>
        </w:numPr>
      </w:pPr>
      <w:r>
        <w:t xml:space="preserve">Select any </w:t>
      </w:r>
      <w:r w:rsidR="00201FCC" w:rsidRPr="00201FCC">
        <w:rPr>
          <w:b/>
          <w:bCs/>
        </w:rPr>
        <w:t>N</w:t>
      </w:r>
      <w:r w:rsidRPr="00201FCC">
        <w:rPr>
          <w:b/>
          <w:bCs/>
        </w:rPr>
        <w:t>ame</w:t>
      </w:r>
      <w:r>
        <w:t xml:space="preserve"> from the flyout to access </w:t>
      </w:r>
      <w:r w:rsidR="009202DF">
        <w:t>a</w:t>
      </w:r>
      <w:r>
        <w:t xml:space="preserve"> transcript</w:t>
      </w:r>
    </w:p>
    <w:p w14:paraId="7B0081FD" w14:textId="022D389E" w:rsidR="00B85F3B" w:rsidRDefault="00B85F3B" w:rsidP="00B85F3B">
      <w:pPr>
        <w:pStyle w:val="NoSpacing"/>
        <w:numPr>
          <w:ilvl w:val="0"/>
          <w:numId w:val="27"/>
        </w:numPr>
      </w:pPr>
      <w:r>
        <w:t xml:space="preserve">Navigate </w:t>
      </w:r>
      <w:r w:rsidR="009202DF">
        <w:t xml:space="preserve">through </w:t>
      </w:r>
      <w:r>
        <w:t>the user transcript, as needed</w:t>
      </w:r>
    </w:p>
    <w:p w14:paraId="5D87BC06" w14:textId="4B3552AC" w:rsidR="00B85F3B" w:rsidRDefault="00B85F3B" w:rsidP="00B85F3B">
      <w:pPr>
        <w:pStyle w:val="NoSpacing"/>
        <w:numPr>
          <w:ilvl w:val="0"/>
          <w:numId w:val="27"/>
        </w:numPr>
      </w:pPr>
      <w:r>
        <w:t>Select the View Team button to get back to the flyout</w:t>
      </w:r>
    </w:p>
    <w:p w14:paraId="3B45086C" w14:textId="1BE1BCFF" w:rsidR="00B85F3B" w:rsidRDefault="00B85F3B" w:rsidP="00B85F3B">
      <w:pPr>
        <w:pStyle w:val="NoSpacing"/>
        <w:numPr>
          <w:ilvl w:val="0"/>
          <w:numId w:val="27"/>
        </w:numPr>
      </w:pPr>
      <w:r>
        <w:t xml:space="preserve">Select your name to get back to your transcript </w:t>
      </w:r>
    </w:p>
    <w:p w14:paraId="30B13E00" w14:textId="6260F3B2" w:rsidR="00B17B18" w:rsidRDefault="00B85F3B" w:rsidP="00B85F3B">
      <w:r w:rsidRPr="0047345B">
        <w:rPr>
          <w:noProof/>
        </w:rPr>
        <w:drawing>
          <wp:inline distT="0" distB="0" distL="0" distR="0" wp14:anchorId="0880C012" wp14:editId="46D74976">
            <wp:extent cx="1428291" cy="2583180"/>
            <wp:effectExtent l="76200" t="76200" r="114935" b="121920"/>
            <wp:docPr id="10" name="Picture 10" descr="View team flyout with list of direct reports. One selected as an example of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ew team flyout with list of direct reports. One selected as an example of navigation."/>
                    <pic:cNvPicPr/>
                  </pic:nvPicPr>
                  <pic:blipFill>
                    <a:blip r:embed="rId50"/>
                    <a:stretch>
                      <a:fillRect/>
                    </a:stretch>
                  </pic:blipFill>
                  <pic:spPr>
                    <a:xfrm>
                      <a:off x="0" y="0"/>
                      <a:ext cx="1435361" cy="259596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2D6E">
        <w:rPr>
          <w:noProof/>
        </w:rPr>
        <w:drawing>
          <wp:inline distT="0" distB="0" distL="0" distR="0" wp14:anchorId="360D1D31" wp14:editId="3025B266">
            <wp:extent cx="4232910" cy="1400505"/>
            <wp:effectExtent l="76200" t="76200" r="110490" b="123825"/>
            <wp:docPr id="9" name="Picture 9" descr="The active transcript of the direct report selected in View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active transcript of the direct report selected in View Team."/>
                    <pic:cNvPicPr/>
                  </pic:nvPicPr>
                  <pic:blipFill>
                    <a:blip r:embed="rId51">
                      <a:extLst>
                        <a:ext uri="{28A0092B-C50C-407E-A947-70E740481C1C}">
                          <a14:useLocalDpi xmlns:a14="http://schemas.microsoft.com/office/drawing/2010/main" val="0"/>
                        </a:ext>
                      </a:extLst>
                    </a:blip>
                    <a:stretch>
                      <a:fillRect/>
                    </a:stretch>
                  </pic:blipFill>
                  <pic:spPr>
                    <a:xfrm>
                      <a:off x="0" y="0"/>
                      <a:ext cx="4242124" cy="140355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742457" w14:textId="2EA2CC83" w:rsidR="00FE0525" w:rsidRDefault="00FE0525">
      <w:r>
        <w:br w:type="page"/>
      </w:r>
    </w:p>
    <w:p w14:paraId="482B2095" w14:textId="4AD0D381" w:rsidR="00341477" w:rsidRDefault="00293572" w:rsidP="00341477">
      <w:pPr>
        <w:pStyle w:val="Heading2"/>
      </w:pPr>
      <w:bookmarkStart w:id="54" w:name="_Toc102546739"/>
      <w:r>
        <w:lastRenderedPageBreak/>
        <w:t>Assign Training</w:t>
      </w:r>
      <w:r w:rsidR="00535190">
        <w:t xml:space="preserve"> to Subordinate</w:t>
      </w:r>
      <w:bookmarkEnd w:id="54"/>
    </w:p>
    <w:p w14:paraId="1429C367" w14:textId="0699A8C0" w:rsidR="00535190" w:rsidRDefault="00515903" w:rsidP="00535190">
      <w:pPr>
        <w:pStyle w:val="NoSpacing"/>
      </w:pPr>
      <w:r>
        <w:t xml:space="preserve">Supervisors </w:t>
      </w:r>
      <w:proofErr w:type="gramStart"/>
      <w:r>
        <w:t>have the ability to</w:t>
      </w:r>
      <w:proofErr w:type="gramEnd"/>
      <w:r>
        <w:t xml:space="preserve"> assign training to direct reports. If a training </w:t>
      </w:r>
      <w:r w:rsidR="009202DF">
        <w:t>is</w:t>
      </w:r>
      <w:r>
        <w:t xml:space="preserve"> recommended or found in the course catalog, take the following steps to assign</w:t>
      </w:r>
      <w:r w:rsidR="00DD3935">
        <w:t xml:space="preserve"> it</w:t>
      </w:r>
      <w:r>
        <w:t>.</w:t>
      </w:r>
    </w:p>
    <w:p w14:paraId="58AE42D6" w14:textId="180256DC" w:rsidR="00515903" w:rsidRDefault="00515903" w:rsidP="00535190">
      <w:pPr>
        <w:pStyle w:val="NoSpacing"/>
      </w:pPr>
    </w:p>
    <w:p w14:paraId="2E4BC33C" w14:textId="2AE531B5" w:rsidR="00515903" w:rsidRDefault="00515903" w:rsidP="00515903">
      <w:pPr>
        <w:pStyle w:val="NoSpacing"/>
        <w:numPr>
          <w:ilvl w:val="0"/>
          <w:numId w:val="28"/>
        </w:numPr>
      </w:pPr>
      <w:r>
        <w:t xml:space="preserve">Search for the training you want to assign to your direct report(s). </w:t>
      </w:r>
    </w:p>
    <w:p w14:paraId="5B78D4DE" w14:textId="0193E108" w:rsidR="005742B3" w:rsidRDefault="00515903" w:rsidP="00740920">
      <w:pPr>
        <w:pStyle w:val="NoSpacing"/>
        <w:numPr>
          <w:ilvl w:val="0"/>
          <w:numId w:val="28"/>
        </w:numPr>
      </w:pPr>
      <w:r>
        <w:t>From the Learning Details Page</w:t>
      </w:r>
      <w:r w:rsidR="00DD3935">
        <w:t>, s</w:t>
      </w:r>
      <w:r w:rsidR="005742B3">
        <w:t xml:space="preserve">elect the </w:t>
      </w:r>
      <w:r w:rsidR="005742B3" w:rsidRPr="00DD3935">
        <w:rPr>
          <w:b/>
          <w:bCs/>
        </w:rPr>
        <w:t>Assign</w:t>
      </w:r>
      <w:r w:rsidR="005742B3">
        <w:t xml:space="preserve"> button</w:t>
      </w:r>
    </w:p>
    <w:p w14:paraId="651452F1" w14:textId="6DEB1948" w:rsidR="004B0DF5" w:rsidRDefault="004B0DF5" w:rsidP="005742B3">
      <w:pPr>
        <w:pStyle w:val="NoSpacing"/>
        <w:jc w:val="center"/>
      </w:pPr>
    </w:p>
    <w:p w14:paraId="6941D228" w14:textId="08EA23FB" w:rsidR="006425FD" w:rsidRDefault="00FE0525" w:rsidP="00FE0525">
      <w:pPr>
        <w:spacing w:line="259" w:lineRule="auto"/>
        <w:jc w:val="center"/>
      </w:pPr>
      <w:r>
        <w:rPr>
          <w:noProof/>
        </w:rPr>
        <w:drawing>
          <wp:inline distT="0" distB="0" distL="0" distR="0" wp14:anchorId="19731167" wp14:editId="6E6F5F40">
            <wp:extent cx="3538728" cy="1344168"/>
            <wp:effectExtent l="76200" t="76200" r="119380" b="123190"/>
            <wp:docPr id="14" name="Picture 14" descr="Learning details page for a learning object in the catalog, with the Assig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arning details page for a learning object in the catalog, with the Assign button highligh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38728" cy="1344168"/>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C864D" w14:textId="77777777" w:rsidR="006425FD" w:rsidRDefault="006425FD" w:rsidP="002D70DA">
      <w:pPr>
        <w:spacing w:line="259" w:lineRule="auto"/>
      </w:pPr>
    </w:p>
    <w:p w14:paraId="6B373494" w14:textId="77777777" w:rsidR="006425FD" w:rsidRDefault="006425FD" w:rsidP="002D70DA">
      <w:pPr>
        <w:spacing w:line="259" w:lineRule="auto"/>
      </w:pPr>
    </w:p>
    <w:p w14:paraId="30227890" w14:textId="37A90BD1" w:rsidR="002D70DA" w:rsidRDefault="002D70DA" w:rsidP="002D70DA">
      <w:pPr>
        <w:spacing w:line="259" w:lineRule="auto"/>
      </w:pPr>
      <w:r>
        <w:t>On the Assign Training page:</w:t>
      </w:r>
    </w:p>
    <w:p w14:paraId="357801F5" w14:textId="56730983" w:rsidR="002D70DA" w:rsidRDefault="00644F53" w:rsidP="002D70DA">
      <w:pPr>
        <w:spacing w:line="259" w:lineRule="auto"/>
        <w:jc w:val="center"/>
      </w:pPr>
      <w:r>
        <w:rPr>
          <w:noProof/>
        </w:rPr>
        <w:drawing>
          <wp:inline distT="0" distB="0" distL="0" distR="0" wp14:anchorId="7DF3B953" wp14:editId="22188C92">
            <wp:extent cx="3670459" cy="3238500"/>
            <wp:effectExtent l="76200" t="76200" r="120650" b="114300"/>
            <wp:docPr id="6" name="Picture 6" descr="Assign Training page with options to add a due date, comment, automatically register user, select direct reports for the assignment, select indirect reports for the assignment,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ssign Training page with options to add a due date, comment, automatically register user, select direct reports for the assignment, select indirect reports for the assignment, and submit."/>
                    <pic:cNvPicPr/>
                  </pic:nvPicPr>
                  <pic:blipFill>
                    <a:blip r:embed="rId53"/>
                    <a:stretch>
                      <a:fillRect/>
                    </a:stretch>
                  </pic:blipFill>
                  <pic:spPr>
                    <a:xfrm>
                      <a:off x="0" y="0"/>
                      <a:ext cx="3685304" cy="3251598"/>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EFDF15" w14:textId="212C9D04" w:rsidR="002D70DA" w:rsidRDefault="002D70DA" w:rsidP="002D70DA">
      <w:pPr>
        <w:pStyle w:val="ListParagraph"/>
        <w:numPr>
          <w:ilvl w:val="0"/>
          <w:numId w:val="29"/>
        </w:numPr>
      </w:pPr>
      <w:r>
        <w:t>Ensure the course listed is the one to be assigned</w:t>
      </w:r>
      <w:r w:rsidR="00DD3935">
        <w:t>.</w:t>
      </w:r>
    </w:p>
    <w:p w14:paraId="284E029F" w14:textId="6C51281F" w:rsidR="002D70DA" w:rsidRDefault="002D70DA" w:rsidP="002D70DA">
      <w:pPr>
        <w:pStyle w:val="ListParagraph"/>
        <w:numPr>
          <w:ilvl w:val="0"/>
          <w:numId w:val="29"/>
        </w:numPr>
      </w:pPr>
      <w:r>
        <w:t>Select a Due Date – optional</w:t>
      </w:r>
      <w:r w:rsidR="004A6564">
        <w:t>.</w:t>
      </w:r>
    </w:p>
    <w:p w14:paraId="53C74702" w14:textId="007D2F7E" w:rsidR="002D70DA" w:rsidRDefault="002D70DA" w:rsidP="002D70DA">
      <w:pPr>
        <w:pStyle w:val="ListParagraph"/>
        <w:numPr>
          <w:ilvl w:val="0"/>
          <w:numId w:val="29"/>
        </w:numPr>
      </w:pPr>
      <w:r>
        <w:t>Add a Comment – optional</w:t>
      </w:r>
      <w:r w:rsidR="004A6564">
        <w:t>.</w:t>
      </w:r>
    </w:p>
    <w:p w14:paraId="1EFBE8E0" w14:textId="5D939C8F" w:rsidR="002D70DA" w:rsidRDefault="002D70DA" w:rsidP="002D70DA">
      <w:pPr>
        <w:pStyle w:val="ListParagraph"/>
        <w:numPr>
          <w:ilvl w:val="0"/>
          <w:numId w:val="29"/>
        </w:numPr>
      </w:pPr>
      <w:r>
        <w:t>Check the box to Automatically register users – highly recommended</w:t>
      </w:r>
      <w:r w:rsidR="004A6564">
        <w:t>.</w:t>
      </w:r>
    </w:p>
    <w:p w14:paraId="4121A85A" w14:textId="02EA051A" w:rsidR="002D70DA" w:rsidRDefault="002D70DA" w:rsidP="002D70DA">
      <w:pPr>
        <w:pStyle w:val="ListParagraph"/>
        <w:numPr>
          <w:ilvl w:val="0"/>
          <w:numId w:val="29"/>
        </w:numPr>
      </w:pPr>
      <w:r>
        <w:t>Select the Direct Subordinate(s) to assign training</w:t>
      </w:r>
      <w:r w:rsidR="004A6564">
        <w:t>.</w:t>
      </w:r>
    </w:p>
    <w:p w14:paraId="43444968" w14:textId="66D26BA4" w:rsidR="002D70DA" w:rsidRDefault="002D70DA" w:rsidP="002D70DA">
      <w:pPr>
        <w:pStyle w:val="ListParagraph"/>
        <w:numPr>
          <w:ilvl w:val="1"/>
          <w:numId w:val="29"/>
        </w:numPr>
      </w:pPr>
      <w:r>
        <w:t>Select ALL by checking the box in the dark gray banner next to Direct Subordinates</w:t>
      </w:r>
      <w:r w:rsidR="004A6564">
        <w:t>.</w:t>
      </w:r>
    </w:p>
    <w:p w14:paraId="2DC0E3EA" w14:textId="326AD710" w:rsidR="002D70DA" w:rsidRDefault="002D70DA" w:rsidP="002D70DA">
      <w:pPr>
        <w:pStyle w:val="ListParagraph"/>
        <w:numPr>
          <w:ilvl w:val="1"/>
          <w:numId w:val="29"/>
        </w:numPr>
      </w:pPr>
      <w:r>
        <w:t>Select individuals by checking the box next to their name</w:t>
      </w:r>
      <w:r w:rsidR="00B01CD1">
        <w:t>.</w:t>
      </w:r>
    </w:p>
    <w:p w14:paraId="5BF44646" w14:textId="47C95B40" w:rsidR="002D70DA" w:rsidRDefault="002D70DA" w:rsidP="002D70DA">
      <w:pPr>
        <w:pStyle w:val="ListParagraph"/>
        <w:numPr>
          <w:ilvl w:val="2"/>
          <w:numId w:val="29"/>
        </w:numPr>
      </w:pPr>
      <w:r>
        <w:t>If a subordinate is grayed out, they already have this training on their transcript</w:t>
      </w:r>
      <w:r w:rsidR="00B01CD1">
        <w:t>.</w:t>
      </w:r>
    </w:p>
    <w:p w14:paraId="4538C319" w14:textId="12BE894F" w:rsidR="002D70DA" w:rsidRDefault="002D70DA" w:rsidP="002D70DA">
      <w:pPr>
        <w:pStyle w:val="ListParagraph"/>
        <w:numPr>
          <w:ilvl w:val="0"/>
          <w:numId w:val="29"/>
        </w:numPr>
      </w:pPr>
      <w:r>
        <w:lastRenderedPageBreak/>
        <w:t>If any direct subordinates are also supervisors, there will be the option to assign to Indirect Subordinates</w:t>
      </w:r>
      <w:r w:rsidR="00B01CD1">
        <w:t>.</w:t>
      </w:r>
    </w:p>
    <w:p w14:paraId="2DA15D7D" w14:textId="32A6541F" w:rsidR="002D70DA" w:rsidRDefault="002D70DA" w:rsidP="002D70DA">
      <w:pPr>
        <w:pStyle w:val="ListParagraph"/>
        <w:numPr>
          <w:ilvl w:val="1"/>
          <w:numId w:val="29"/>
        </w:numPr>
      </w:pPr>
      <w:r>
        <w:t>Use the look-up button and search for the users you want to add to this assignment</w:t>
      </w:r>
      <w:r w:rsidR="00B01CD1">
        <w:t>.</w:t>
      </w:r>
    </w:p>
    <w:p w14:paraId="228C6239" w14:textId="77777777" w:rsidR="002D70DA" w:rsidRDefault="002D70DA" w:rsidP="002D70DA">
      <w:pPr>
        <w:pStyle w:val="ListParagraph"/>
        <w:numPr>
          <w:ilvl w:val="0"/>
          <w:numId w:val="29"/>
        </w:numPr>
      </w:pPr>
      <w:r>
        <w:t>When ready, select the Submit button and the assignment will process.</w:t>
      </w:r>
    </w:p>
    <w:p w14:paraId="4E0D93FB" w14:textId="7EA0E810" w:rsidR="004B0DF5" w:rsidRDefault="002D70DA" w:rsidP="00B01CD1">
      <w:r>
        <w:t xml:space="preserve">For more </w:t>
      </w:r>
      <w:proofErr w:type="gramStart"/>
      <w:r>
        <w:t>in depth</w:t>
      </w:r>
      <w:proofErr w:type="gramEnd"/>
      <w:r>
        <w:t xml:space="preserve"> detail about Assigning Training to direct reports, please reference the “</w:t>
      </w:r>
      <w:proofErr w:type="spellStart"/>
      <w:r>
        <w:t>GSA_JobAid_Supervisor_LOAssignment</w:t>
      </w:r>
      <w:proofErr w:type="spellEnd"/>
      <w:r>
        <w:t>”.</w:t>
      </w:r>
    </w:p>
    <w:p w14:paraId="1AFE7D88" w14:textId="47A65C97" w:rsidR="002D70DA" w:rsidRDefault="00EE4721" w:rsidP="00EE4721">
      <w:pPr>
        <w:pStyle w:val="Heading2"/>
      </w:pPr>
      <w:bookmarkStart w:id="55" w:name="_Toc102546740"/>
      <w:r>
        <w:t>Approve Training Requests</w:t>
      </w:r>
      <w:bookmarkEnd w:id="55"/>
    </w:p>
    <w:p w14:paraId="76682E54" w14:textId="0B0DC287" w:rsidR="00A63AE3" w:rsidRDefault="00EF3994" w:rsidP="00A63AE3">
      <w:pPr>
        <w:pStyle w:val="NoSpacing"/>
      </w:pPr>
      <w:r>
        <w:t xml:space="preserve">When direct reports request to attend </w:t>
      </w:r>
      <w:r w:rsidR="00B57EFC">
        <w:t>Instructor Led Training (ILT), supervisors have an opportunity to approve or deny the request.</w:t>
      </w:r>
    </w:p>
    <w:p w14:paraId="794078A5" w14:textId="77777777" w:rsidR="00191CDC" w:rsidRDefault="00191CDC" w:rsidP="00A63AE3">
      <w:pPr>
        <w:pStyle w:val="NoSpacing"/>
      </w:pPr>
    </w:p>
    <w:p w14:paraId="17EA4996" w14:textId="5B001D1D" w:rsidR="00801AD6" w:rsidRDefault="002828E1" w:rsidP="00A63AE3">
      <w:pPr>
        <w:pStyle w:val="NoSpacing"/>
      </w:pPr>
      <w:r>
        <w:t xml:space="preserve">To access </w:t>
      </w:r>
      <w:r w:rsidRPr="000A2197">
        <w:rPr>
          <w:b/>
          <w:bCs/>
        </w:rPr>
        <w:t>Pending Requests</w:t>
      </w:r>
      <w:r w:rsidR="000A2197">
        <w:t>, n</w:t>
      </w:r>
      <w:r w:rsidR="00801AD6">
        <w:t>avigate to</w:t>
      </w:r>
      <w:r w:rsidR="000A2197">
        <w:t xml:space="preserve"> the </w:t>
      </w:r>
      <w:r w:rsidR="000A2197" w:rsidRPr="000A2197">
        <w:rPr>
          <w:b/>
          <w:bCs/>
        </w:rPr>
        <w:t>Reports</w:t>
      </w:r>
      <w:r w:rsidR="000A2197">
        <w:t xml:space="preserve"> menu and select</w:t>
      </w:r>
      <w:r w:rsidR="00801AD6">
        <w:t xml:space="preserve"> </w:t>
      </w:r>
      <w:r w:rsidR="00801AD6" w:rsidRPr="000A2197">
        <w:rPr>
          <w:b/>
          <w:bCs/>
        </w:rPr>
        <w:t>Standard Reports</w:t>
      </w:r>
      <w:r w:rsidR="000A2197">
        <w:t>.</w:t>
      </w:r>
    </w:p>
    <w:p w14:paraId="6F40EC86" w14:textId="266A001D" w:rsidR="00505383" w:rsidRDefault="00505383" w:rsidP="008948D2">
      <w:pPr>
        <w:pStyle w:val="NoSpacing"/>
        <w:numPr>
          <w:ilvl w:val="0"/>
          <w:numId w:val="33"/>
        </w:numPr>
      </w:pPr>
      <w:r>
        <w:t xml:space="preserve">Select </w:t>
      </w:r>
      <w:r w:rsidRPr="00B154AA">
        <w:rPr>
          <w:b/>
          <w:bCs/>
        </w:rPr>
        <w:t>Pending Requests</w:t>
      </w:r>
      <w:r>
        <w:t xml:space="preserve"> from the list of reports.</w:t>
      </w:r>
    </w:p>
    <w:p w14:paraId="6D7A8CAB" w14:textId="7118B644" w:rsidR="00A63AE3" w:rsidRDefault="00B47E01" w:rsidP="00A63AE3">
      <w:r w:rsidRPr="00CA2E73">
        <w:rPr>
          <w:noProof/>
        </w:rPr>
        <w:drawing>
          <wp:inline distT="0" distB="0" distL="0" distR="0" wp14:anchorId="4D170EEE" wp14:editId="3678A383">
            <wp:extent cx="2792730" cy="1319641"/>
            <wp:effectExtent l="76200" t="76200" r="121920" b="109220"/>
            <wp:docPr id="26" name="Picture 26" descr="Navigation menu to select Standard Reports or Report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avigation menu to select Standard Reports or Reporting 2.0."/>
                    <pic:cNvPicPr/>
                  </pic:nvPicPr>
                  <pic:blipFill>
                    <a:blip r:embed="rId54"/>
                    <a:stretch>
                      <a:fillRect/>
                    </a:stretch>
                  </pic:blipFill>
                  <pic:spPr>
                    <a:xfrm>
                      <a:off x="0" y="0"/>
                      <a:ext cx="2899342" cy="1370018"/>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05383">
        <w:rPr>
          <w:noProof/>
        </w:rPr>
        <w:drawing>
          <wp:inline distT="0" distB="0" distL="0" distR="0" wp14:anchorId="693AC58D" wp14:editId="30586067">
            <wp:extent cx="3101114" cy="1318260"/>
            <wp:effectExtent l="76200" t="76200" r="118745" b="110490"/>
            <wp:docPr id="28" name="Picture 28" descr="Standard reports under track employees. Pending Requests report is highlighted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tandard reports under track employees. Pending Requests report is highlighted for selection."/>
                    <pic:cNvPicPr/>
                  </pic:nvPicPr>
                  <pic:blipFill>
                    <a:blip r:embed="rId55"/>
                    <a:stretch>
                      <a:fillRect/>
                    </a:stretch>
                  </pic:blipFill>
                  <pic:spPr>
                    <a:xfrm>
                      <a:off x="0" y="0"/>
                      <a:ext cx="3149097" cy="1338657"/>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95661D" w14:textId="55932A14" w:rsidR="00B47E01" w:rsidRDefault="00A4772E" w:rsidP="00A63AE3">
      <w:r>
        <w:t>A list of all pending requests</w:t>
      </w:r>
      <w:r w:rsidR="008E0BD4">
        <w:t xml:space="preserve"> </w:t>
      </w:r>
      <w:proofErr w:type="gramStart"/>
      <w:r w:rsidR="0053198A">
        <w:t>appear</w:t>
      </w:r>
      <w:proofErr w:type="gramEnd"/>
      <w:r w:rsidR="0053198A">
        <w:t xml:space="preserve"> o</w:t>
      </w:r>
      <w:r w:rsidR="008E0BD4">
        <w:t xml:space="preserve">n the page. Use the </w:t>
      </w:r>
      <w:r w:rsidR="008E0BD4" w:rsidRPr="00D43C88">
        <w:rPr>
          <w:b/>
          <w:bCs/>
        </w:rPr>
        <w:t>search by name</w:t>
      </w:r>
      <w:r w:rsidR="008E0BD4">
        <w:t xml:space="preserve"> feature to narrow the focus</w:t>
      </w:r>
      <w:r w:rsidR="00814BCA">
        <w:t>.</w:t>
      </w:r>
    </w:p>
    <w:p w14:paraId="1E7AB569" w14:textId="7A97FE97" w:rsidR="00A1258A" w:rsidRDefault="007850D5" w:rsidP="00A1258A">
      <w:pPr>
        <w:jc w:val="center"/>
      </w:pPr>
      <w:r>
        <w:rPr>
          <w:noProof/>
        </w:rPr>
        <w:drawing>
          <wp:inline distT="0" distB="0" distL="0" distR="0" wp14:anchorId="54F348CD" wp14:editId="586B123A">
            <wp:extent cx="4469130" cy="2206214"/>
            <wp:effectExtent l="76200" t="76200" r="121920" b="118110"/>
            <wp:docPr id="32" name="Picture 32" descr="All pending requests listed, search by name narrowed list to one user. Under the options section select approve or d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ll pending requests listed, search by name narrowed list to one user. Under the options section select approve or deny."/>
                    <pic:cNvPicPr/>
                  </pic:nvPicPr>
                  <pic:blipFill>
                    <a:blip r:embed="rId56"/>
                    <a:stretch>
                      <a:fillRect/>
                    </a:stretch>
                  </pic:blipFill>
                  <pic:spPr>
                    <a:xfrm>
                      <a:off x="0" y="0"/>
                      <a:ext cx="4489219" cy="2216131"/>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87E0FC" w14:textId="738D6FFE" w:rsidR="00EF0E15" w:rsidRDefault="00426559" w:rsidP="008948D2">
      <w:pPr>
        <w:pStyle w:val="ListParagraph"/>
        <w:numPr>
          <w:ilvl w:val="0"/>
          <w:numId w:val="33"/>
        </w:numPr>
      </w:pPr>
      <w:r>
        <w:t xml:space="preserve">Select the </w:t>
      </w:r>
      <w:r w:rsidR="009F0F13" w:rsidRPr="008948D2">
        <w:rPr>
          <w:b/>
          <w:bCs/>
        </w:rPr>
        <w:t xml:space="preserve">Requested </w:t>
      </w:r>
      <w:proofErr w:type="gramStart"/>
      <w:r w:rsidR="009F0F13" w:rsidRPr="008948D2">
        <w:rPr>
          <w:b/>
          <w:bCs/>
        </w:rPr>
        <w:t>By</w:t>
      </w:r>
      <w:proofErr w:type="gramEnd"/>
      <w:r w:rsidR="009F0F13" w:rsidRPr="008948D2">
        <w:rPr>
          <w:b/>
          <w:bCs/>
        </w:rPr>
        <w:t xml:space="preserve"> </w:t>
      </w:r>
      <w:r w:rsidR="00735822" w:rsidRPr="008948D2">
        <w:rPr>
          <w:b/>
          <w:bCs/>
        </w:rPr>
        <w:t>Name</w:t>
      </w:r>
      <w:r w:rsidR="00735822">
        <w:t xml:space="preserve"> </w:t>
      </w:r>
      <w:r w:rsidR="00545C83">
        <w:t>which redirects you</w:t>
      </w:r>
      <w:r w:rsidR="009F0F13">
        <w:t xml:space="preserve"> to the user’s transcript view.</w:t>
      </w:r>
    </w:p>
    <w:p w14:paraId="4A1529D7" w14:textId="06176BA6" w:rsidR="009F0F13" w:rsidRDefault="009F0F13" w:rsidP="008948D2">
      <w:pPr>
        <w:pStyle w:val="ListParagraph"/>
        <w:numPr>
          <w:ilvl w:val="0"/>
          <w:numId w:val="33"/>
        </w:numPr>
      </w:pPr>
      <w:r>
        <w:t xml:space="preserve">Select the </w:t>
      </w:r>
      <w:r w:rsidRPr="008948D2">
        <w:rPr>
          <w:b/>
          <w:bCs/>
        </w:rPr>
        <w:t>Training Title</w:t>
      </w:r>
      <w:r>
        <w:t>, and a pop-up with all Session Details will appear.</w:t>
      </w:r>
    </w:p>
    <w:p w14:paraId="67F86984" w14:textId="0AD58D74" w:rsidR="009F0F13" w:rsidRDefault="00180497" w:rsidP="008948D2">
      <w:pPr>
        <w:pStyle w:val="ListParagraph"/>
        <w:numPr>
          <w:ilvl w:val="0"/>
          <w:numId w:val="33"/>
        </w:numPr>
      </w:pPr>
      <w:r>
        <w:t xml:space="preserve">Select the </w:t>
      </w:r>
      <w:r w:rsidRPr="008948D2">
        <w:rPr>
          <w:b/>
          <w:bCs/>
        </w:rPr>
        <w:t>Options</w:t>
      </w:r>
      <w:r>
        <w:t xml:space="preserve"> to Approve </w:t>
      </w:r>
      <w:r w:rsidR="00F35846" w:rsidRPr="00F35846">
        <w:rPr>
          <w:noProof/>
        </w:rPr>
        <w:drawing>
          <wp:inline distT="0" distB="0" distL="0" distR="0" wp14:anchorId="6AE45C51" wp14:editId="61B97312">
            <wp:extent cx="167655" cy="152413"/>
            <wp:effectExtent l="0" t="0" r="3810" b="0"/>
            <wp:docPr id="36" name="Picture 36" descr="Green checkmark icon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een checkmark icon for approval."/>
                    <pic:cNvPicPr/>
                  </pic:nvPicPr>
                  <pic:blipFill>
                    <a:blip r:embed="rId57"/>
                    <a:stretch>
                      <a:fillRect/>
                    </a:stretch>
                  </pic:blipFill>
                  <pic:spPr>
                    <a:xfrm>
                      <a:off x="0" y="0"/>
                      <a:ext cx="167655" cy="152413"/>
                    </a:xfrm>
                    <a:prstGeom prst="rect">
                      <a:avLst/>
                    </a:prstGeom>
                  </pic:spPr>
                </pic:pic>
              </a:graphicData>
            </a:graphic>
          </wp:inline>
        </w:drawing>
      </w:r>
      <w:r w:rsidR="00F35846">
        <w:t xml:space="preserve"> </w:t>
      </w:r>
      <w:r>
        <w:t xml:space="preserve">or </w:t>
      </w:r>
      <w:proofErr w:type="gramStart"/>
      <w:r>
        <w:t>Deny</w:t>
      </w:r>
      <w:proofErr w:type="gramEnd"/>
      <w:r>
        <w:t xml:space="preserve"> </w:t>
      </w:r>
      <w:r w:rsidR="002B19BE" w:rsidRPr="002B19BE">
        <w:rPr>
          <w:noProof/>
        </w:rPr>
        <w:drawing>
          <wp:inline distT="0" distB="0" distL="0" distR="0" wp14:anchorId="41FCEACC" wp14:editId="533ED314">
            <wp:extent cx="129551" cy="114310"/>
            <wp:effectExtent l="0" t="0" r="3810" b="0"/>
            <wp:docPr id="37" name="Picture 37" descr="Red &quot;x&quot; icon to deny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d &quot;x&quot; icon to deny requests."/>
                    <pic:cNvPicPr/>
                  </pic:nvPicPr>
                  <pic:blipFill>
                    <a:blip r:embed="rId58"/>
                    <a:stretch>
                      <a:fillRect/>
                    </a:stretch>
                  </pic:blipFill>
                  <pic:spPr>
                    <a:xfrm>
                      <a:off x="0" y="0"/>
                      <a:ext cx="129551" cy="114310"/>
                    </a:xfrm>
                    <a:prstGeom prst="rect">
                      <a:avLst/>
                    </a:prstGeom>
                  </pic:spPr>
                </pic:pic>
              </a:graphicData>
            </a:graphic>
          </wp:inline>
        </w:drawing>
      </w:r>
      <w:r w:rsidR="002B19BE">
        <w:t xml:space="preserve"> </w:t>
      </w:r>
      <w:r>
        <w:t>this request.</w:t>
      </w:r>
    </w:p>
    <w:p w14:paraId="58F7EDF5" w14:textId="77777777" w:rsidR="00FE0525" w:rsidRDefault="00FE0525" w:rsidP="00FE0525"/>
    <w:p w14:paraId="304EFF3D" w14:textId="61A2A4BE" w:rsidR="00FE0525" w:rsidRDefault="00FE0525">
      <w:r>
        <w:br w:type="page"/>
      </w:r>
    </w:p>
    <w:p w14:paraId="37970835" w14:textId="77777777" w:rsidR="00FE0525" w:rsidRDefault="00FE0525" w:rsidP="00FE0525"/>
    <w:p w14:paraId="60102403" w14:textId="07346F72" w:rsidR="00D66351" w:rsidRDefault="00D66351" w:rsidP="00D66351">
      <w:r>
        <w:t>When approving the request</w:t>
      </w:r>
      <w:r w:rsidR="00F63FAD">
        <w:t>,</w:t>
      </w:r>
      <w:r>
        <w:t xml:space="preserve"> provide a</w:t>
      </w:r>
      <w:r w:rsidR="00652BB1">
        <w:t xml:space="preserve">ny </w:t>
      </w:r>
      <w:r w:rsidR="00652BB1" w:rsidRPr="00DB3AF3">
        <w:rPr>
          <w:b/>
          <w:bCs/>
        </w:rPr>
        <w:t>additional</w:t>
      </w:r>
      <w:r w:rsidRPr="00DB3AF3">
        <w:rPr>
          <w:b/>
          <w:bCs/>
        </w:rPr>
        <w:t xml:space="preserve"> comment</w:t>
      </w:r>
      <w:r w:rsidR="00652BB1" w:rsidRPr="00DB3AF3">
        <w:rPr>
          <w:b/>
          <w:bCs/>
        </w:rPr>
        <w:t>s</w:t>
      </w:r>
      <w:r>
        <w:t xml:space="preserve"> and indicate </w:t>
      </w:r>
      <w:r w:rsidRPr="00DB3AF3">
        <w:rPr>
          <w:b/>
          <w:bCs/>
        </w:rPr>
        <w:t>payment</w:t>
      </w:r>
      <w:r w:rsidR="005D479C">
        <w:t xml:space="preserve"> requirements, then </w:t>
      </w:r>
      <w:proofErr w:type="gramStart"/>
      <w:r w:rsidR="005D479C" w:rsidRPr="00DB3AF3">
        <w:rPr>
          <w:b/>
          <w:bCs/>
        </w:rPr>
        <w:t>Submit</w:t>
      </w:r>
      <w:proofErr w:type="gramEnd"/>
      <w:r w:rsidR="005D479C">
        <w:t>.</w:t>
      </w:r>
    </w:p>
    <w:p w14:paraId="5282F7AD" w14:textId="18980AA1" w:rsidR="005D479C" w:rsidRDefault="005D479C" w:rsidP="00424E7A">
      <w:pPr>
        <w:jc w:val="center"/>
      </w:pPr>
    </w:p>
    <w:p w14:paraId="3527C014" w14:textId="22C8E8D3" w:rsidR="006B046C" w:rsidRDefault="00FE0525" w:rsidP="00424E7A">
      <w:pPr>
        <w:jc w:val="center"/>
      </w:pPr>
      <w:r w:rsidRPr="00684E68">
        <w:rPr>
          <w:noProof/>
        </w:rPr>
        <w:drawing>
          <wp:inline distT="0" distB="0" distL="0" distR="0" wp14:anchorId="1098AA3E" wp14:editId="577598E3">
            <wp:extent cx="2952750" cy="965005"/>
            <wp:effectExtent l="76200" t="76200" r="114300" b="121285"/>
            <wp:docPr id="39" name="Picture 39" descr="Approve request page to add comments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pprove request page to add comments and submi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61116" cy="967739"/>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E1EE4A" w14:textId="132C4012" w:rsidR="006B046C" w:rsidRDefault="006B046C" w:rsidP="00794FE7"/>
    <w:p w14:paraId="4B420171" w14:textId="315F8516" w:rsidR="00794FE7" w:rsidRDefault="00794FE7" w:rsidP="00794FE7"/>
    <w:p w14:paraId="7E6810BB" w14:textId="4DA434FA" w:rsidR="005D479C" w:rsidRDefault="005D479C" w:rsidP="00D66351">
      <w:r>
        <w:t>When denying the request</w:t>
      </w:r>
      <w:r w:rsidR="00F63FAD">
        <w:t>,</w:t>
      </w:r>
      <w:r>
        <w:t xml:space="preserve"> </w:t>
      </w:r>
      <w:r w:rsidR="00F63FAD">
        <w:t xml:space="preserve">provide </w:t>
      </w:r>
      <w:r>
        <w:t>a</w:t>
      </w:r>
      <w:r w:rsidR="00DB3AF3">
        <w:t xml:space="preserve">ny </w:t>
      </w:r>
      <w:r w:rsidR="00DB3AF3" w:rsidRPr="002974C3">
        <w:rPr>
          <w:b/>
          <w:bCs/>
        </w:rPr>
        <w:t>additional</w:t>
      </w:r>
      <w:r w:rsidRPr="002974C3">
        <w:rPr>
          <w:b/>
          <w:bCs/>
        </w:rPr>
        <w:t xml:space="preserve"> comment</w:t>
      </w:r>
      <w:r w:rsidR="00DB3AF3" w:rsidRPr="002974C3">
        <w:rPr>
          <w:b/>
          <w:bCs/>
        </w:rPr>
        <w:t>s</w:t>
      </w:r>
      <w:r>
        <w:t xml:space="preserve"> and </w:t>
      </w:r>
      <w:r w:rsidR="00FE51BC">
        <w:t xml:space="preserve">select the </w:t>
      </w:r>
      <w:r w:rsidR="00FE51BC" w:rsidRPr="002974C3">
        <w:rPr>
          <w:b/>
          <w:bCs/>
        </w:rPr>
        <w:t>Submit</w:t>
      </w:r>
      <w:r w:rsidR="00FE51BC">
        <w:t xml:space="preserve"> button.</w:t>
      </w:r>
    </w:p>
    <w:p w14:paraId="240A0ABE" w14:textId="77777777" w:rsidR="00FE0525" w:rsidRDefault="00FE0525" w:rsidP="00D66351"/>
    <w:p w14:paraId="31485F86" w14:textId="484985A1" w:rsidR="00A4772E" w:rsidRPr="00A63AE3" w:rsidRDefault="00794FE7" w:rsidP="00684E68">
      <w:pPr>
        <w:jc w:val="center"/>
      </w:pPr>
      <w:r>
        <w:rPr>
          <w:noProof/>
        </w:rPr>
        <w:drawing>
          <wp:inline distT="0" distB="0" distL="0" distR="0" wp14:anchorId="6BF91E6E" wp14:editId="0479C3C7">
            <wp:extent cx="2461260" cy="1042065"/>
            <wp:effectExtent l="76200" t="76200" r="110490" b="120015"/>
            <wp:docPr id="40" name="Picture 40" descr="Deny request page to add comments and sub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eny request page to add comments and submit."/>
                    <pic:cNvPicPr/>
                  </pic:nvPicPr>
                  <pic:blipFill>
                    <a:blip r:embed="rId60">
                      <a:extLst>
                        <a:ext uri="{28A0092B-C50C-407E-A947-70E740481C1C}">
                          <a14:useLocalDpi xmlns:a14="http://schemas.microsoft.com/office/drawing/2010/main" val="0"/>
                        </a:ext>
                      </a:extLst>
                    </a:blip>
                    <a:stretch>
                      <a:fillRect/>
                    </a:stretch>
                  </pic:blipFill>
                  <pic:spPr>
                    <a:xfrm>
                      <a:off x="0" y="0"/>
                      <a:ext cx="2461260" cy="104206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B15CB7" w14:textId="50725DE5" w:rsidR="006826C0" w:rsidRDefault="00BB0FB1" w:rsidP="00BB0FB1">
      <w:pPr>
        <w:pStyle w:val="Heading1Blue"/>
      </w:pPr>
      <w:bookmarkStart w:id="56" w:name="_Toc102546741"/>
      <w:r>
        <w:t>REPORTS</w:t>
      </w:r>
      <w:bookmarkEnd w:id="56"/>
    </w:p>
    <w:p w14:paraId="2646ABA1" w14:textId="28C9C226" w:rsidR="00B77A47" w:rsidRDefault="00A94F91" w:rsidP="00B77A47">
      <w:r>
        <w:t xml:space="preserve">Access to reports </w:t>
      </w:r>
      <w:proofErr w:type="gramStart"/>
      <w:r w:rsidR="007A50C2">
        <w:t>are</w:t>
      </w:r>
      <w:proofErr w:type="gramEnd"/>
      <w:r>
        <w:t xml:space="preserve"> based on roles and permissions. There are two report types available</w:t>
      </w:r>
      <w:r w:rsidR="00EF3994">
        <w:t>.</w:t>
      </w:r>
    </w:p>
    <w:p w14:paraId="7EAC8243" w14:textId="77777777" w:rsidR="00EF3994" w:rsidRDefault="00EF3994" w:rsidP="00B77A47"/>
    <w:p w14:paraId="33055FE3" w14:textId="5940CEB4" w:rsidR="00023E93" w:rsidRDefault="0025510F" w:rsidP="0025510F">
      <w:pPr>
        <w:pStyle w:val="Heading2"/>
      </w:pPr>
      <w:bookmarkStart w:id="57" w:name="_Toc102546742"/>
      <w:r>
        <w:t>Standard Reports</w:t>
      </w:r>
      <w:bookmarkEnd w:id="57"/>
    </w:p>
    <w:p w14:paraId="115CCA57" w14:textId="77777777" w:rsidR="000E6E26" w:rsidRDefault="000E6E26" w:rsidP="000E6E26">
      <w:r>
        <w:t xml:space="preserve">To access </w:t>
      </w:r>
      <w:r w:rsidRPr="00C60D5A">
        <w:rPr>
          <w:b/>
          <w:bCs/>
        </w:rPr>
        <w:t>Standard Reports</w:t>
      </w:r>
      <w:r>
        <w:t xml:space="preserve">, navigate to the </w:t>
      </w:r>
      <w:r w:rsidRPr="00C60D5A">
        <w:rPr>
          <w:b/>
          <w:bCs/>
        </w:rPr>
        <w:t>Reports</w:t>
      </w:r>
      <w:r>
        <w:t xml:space="preserve"> menu and select </w:t>
      </w:r>
      <w:r w:rsidRPr="00C60D5A">
        <w:rPr>
          <w:b/>
          <w:bCs/>
        </w:rPr>
        <w:t>Standard Reports</w:t>
      </w:r>
      <w:r>
        <w:t>.</w:t>
      </w:r>
    </w:p>
    <w:p w14:paraId="2FCB2886" w14:textId="77777777" w:rsidR="000E6E26" w:rsidRDefault="000E6E26" w:rsidP="000E6E26"/>
    <w:p w14:paraId="446C89B8" w14:textId="4F43EDE8" w:rsidR="002A4A16" w:rsidRDefault="002A4A16" w:rsidP="002A4A16">
      <w:r>
        <w:t>Under Track Employees</w:t>
      </w:r>
      <w:r w:rsidR="0019589D">
        <w:t>,</w:t>
      </w:r>
      <w:r>
        <w:t xml:space="preserve"> there is a list of report titles with descriptions of the outputs. </w:t>
      </w:r>
    </w:p>
    <w:p w14:paraId="6EDD8CB9" w14:textId="304EA231" w:rsidR="002A4A16" w:rsidRDefault="002A4A16" w:rsidP="00794FE7">
      <w:pPr>
        <w:pStyle w:val="ListParagraph"/>
        <w:numPr>
          <w:ilvl w:val="0"/>
          <w:numId w:val="34"/>
        </w:numPr>
      </w:pPr>
      <w:r>
        <w:t>In this instance,</w:t>
      </w:r>
      <w:r w:rsidR="0019589D">
        <w:t xml:space="preserve"> the</w:t>
      </w:r>
      <w:r>
        <w:t xml:space="preserve"> </w:t>
      </w:r>
      <w:r w:rsidRPr="001F536D">
        <w:rPr>
          <w:b/>
          <w:bCs/>
        </w:rPr>
        <w:t>Training Progress Pie Chart</w:t>
      </w:r>
      <w:r>
        <w:t xml:space="preserve"> will be the example report.</w:t>
      </w:r>
    </w:p>
    <w:p w14:paraId="1FDE6A02" w14:textId="6BBC1A0D" w:rsidR="000E6E26" w:rsidRDefault="000E6E26" w:rsidP="00C230FC">
      <w:r w:rsidRPr="00CA2E73">
        <w:rPr>
          <w:noProof/>
        </w:rPr>
        <w:drawing>
          <wp:inline distT="0" distB="0" distL="0" distR="0" wp14:anchorId="0A7ABAE3" wp14:editId="3F7F0A21">
            <wp:extent cx="3031225" cy="1432336"/>
            <wp:effectExtent l="57150" t="76200" r="112395" b="111125"/>
            <wp:docPr id="22" name="Picture 22" descr="Navigation menu to select Standard Reports or Report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Navigation menu to select Standard Reports or Reporting 2.0."/>
                    <pic:cNvPicPr/>
                  </pic:nvPicPr>
                  <pic:blipFill>
                    <a:blip r:embed="rId54"/>
                    <a:stretch>
                      <a:fillRect/>
                    </a:stretch>
                  </pic:blipFill>
                  <pic:spPr>
                    <a:xfrm>
                      <a:off x="0" y="0"/>
                      <a:ext cx="3126328" cy="147727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230FC">
        <w:rPr>
          <w:noProof/>
        </w:rPr>
        <w:drawing>
          <wp:inline distT="0" distB="0" distL="0" distR="0" wp14:anchorId="19C7B0D9" wp14:editId="30C9BDF5">
            <wp:extent cx="3348983" cy="1423627"/>
            <wp:effectExtent l="57150" t="76200" r="118745" b="120015"/>
            <wp:docPr id="23" name="Picture 23" descr="List of standard report titles with descriptions. Highlighting the Training Progress Pie Char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st of standard report titles with descriptions. Highlighting the Training Progress Pie Chart report."/>
                    <pic:cNvPicPr/>
                  </pic:nvPicPr>
                  <pic:blipFill>
                    <a:blip r:embed="rId61"/>
                    <a:stretch>
                      <a:fillRect/>
                    </a:stretch>
                  </pic:blipFill>
                  <pic:spPr>
                    <a:xfrm>
                      <a:off x="0" y="0"/>
                      <a:ext cx="3390968" cy="1441474"/>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685170" w14:textId="77777777" w:rsidR="000E6E26" w:rsidRDefault="000E6E26" w:rsidP="000E6E26"/>
    <w:p w14:paraId="6D50343F" w14:textId="77777777" w:rsidR="00FE0525" w:rsidRDefault="00FE0525">
      <w:r>
        <w:br w:type="page"/>
      </w:r>
    </w:p>
    <w:p w14:paraId="36092329" w14:textId="27366868" w:rsidR="000E6E26" w:rsidRDefault="000E6E26" w:rsidP="000E6E26">
      <w:r>
        <w:lastRenderedPageBreak/>
        <w:t xml:space="preserve">The </w:t>
      </w:r>
      <w:r w:rsidRPr="001F536D">
        <w:rPr>
          <w:b/>
          <w:bCs/>
        </w:rPr>
        <w:t>report criteria</w:t>
      </w:r>
      <w:r>
        <w:t xml:space="preserve"> page will come up. </w:t>
      </w:r>
      <w:r w:rsidR="00813013">
        <w:t>T</w:t>
      </w:r>
      <w:r>
        <w:t>here is</w:t>
      </w:r>
      <w:r w:rsidR="0019589D">
        <w:t xml:space="preserve"> a</w:t>
      </w:r>
      <w:r>
        <w:t xml:space="preserve"> minor set up to access the report needs.</w:t>
      </w:r>
    </w:p>
    <w:p w14:paraId="17969DD6" w14:textId="293F0384" w:rsidR="000E6E26" w:rsidRDefault="000E6E26" w:rsidP="000E6E26">
      <w:pPr>
        <w:jc w:val="center"/>
      </w:pPr>
    </w:p>
    <w:p w14:paraId="78DB165C" w14:textId="2D2FF8D2" w:rsidR="000E6E26" w:rsidRDefault="000E6E26" w:rsidP="000E6E26">
      <w:pPr>
        <w:pStyle w:val="ListParagraph"/>
        <w:numPr>
          <w:ilvl w:val="0"/>
          <w:numId w:val="31"/>
        </w:numPr>
      </w:pPr>
      <w:r w:rsidRPr="00813013">
        <w:rPr>
          <w:b/>
          <w:bCs/>
        </w:rPr>
        <w:t>Date Criteria</w:t>
      </w:r>
      <w:r>
        <w:t xml:space="preserve">: </w:t>
      </w:r>
      <w:r w:rsidR="006025CD">
        <w:t>T</w:t>
      </w:r>
      <w:r>
        <w:t xml:space="preserve">he date range used will trigger the output to look for training registrations that occurred on the transcript. </w:t>
      </w:r>
    </w:p>
    <w:p w14:paraId="07F5B798" w14:textId="0E17D408" w:rsidR="000E6E26" w:rsidRDefault="000E6E26" w:rsidP="000E6E26">
      <w:pPr>
        <w:pStyle w:val="ListParagraph"/>
        <w:numPr>
          <w:ilvl w:val="1"/>
          <w:numId w:val="31"/>
        </w:numPr>
      </w:pPr>
      <w:r>
        <w:t>Leave blank to get all instances of a specific training.</w:t>
      </w:r>
    </w:p>
    <w:p w14:paraId="7890F28B" w14:textId="78A6A1DA" w:rsidR="000E6E26" w:rsidRDefault="000E6E26" w:rsidP="000E6E26">
      <w:pPr>
        <w:pStyle w:val="ListParagraph"/>
        <w:numPr>
          <w:ilvl w:val="0"/>
          <w:numId w:val="31"/>
        </w:numPr>
      </w:pPr>
      <w:r w:rsidRPr="00813013">
        <w:rPr>
          <w:b/>
          <w:bCs/>
        </w:rPr>
        <w:t>Advance Criteria</w:t>
      </w:r>
      <w:r>
        <w:t xml:space="preserve">: </w:t>
      </w:r>
      <w:r w:rsidR="006025CD">
        <w:t>T</w:t>
      </w:r>
      <w:r>
        <w:t>here are a variety of options to select or deselect as needed.</w:t>
      </w:r>
    </w:p>
    <w:p w14:paraId="6BB5C4C4" w14:textId="56D686C1" w:rsidR="000E6E26" w:rsidRDefault="000E6E26" w:rsidP="000E6E26">
      <w:pPr>
        <w:pStyle w:val="ListParagraph"/>
        <w:numPr>
          <w:ilvl w:val="1"/>
          <w:numId w:val="31"/>
        </w:numPr>
      </w:pPr>
      <w:r w:rsidRPr="00813013">
        <w:rPr>
          <w:b/>
          <w:bCs/>
        </w:rPr>
        <w:t>Training Type</w:t>
      </w:r>
      <w:r>
        <w:t xml:space="preserve"> – Narrow the focus of the report to a specific type of training or combination by unchecking types you do not want in the report.</w:t>
      </w:r>
    </w:p>
    <w:p w14:paraId="374A803A" w14:textId="031EE401" w:rsidR="000E6E26" w:rsidRDefault="000E6E26" w:rsidP="000E6E26">
      <w:pPr>
        <w:pStyle w:val="ListParagraph"/>
        <w:numPr>
          <w:ilvl w:val="1"/>
          <w:numId w:val="31"/>
        </w:numPr>
      </w:pPr>
      <w:r w:rsidRPr="00813013">
        <w:rPr>
          <w:b/>
          <w:bCs/>
        </w:rPr>
        <w:t>Training Title</w:t>
      </w:r>
      <w:r>
        <w:t xml:space="preserve"> – </w:t>
      </w:r>
      <w:r w:rsidR="006025CD">
        <w:t>U</w:t>
      </w:r>
      <w:r>
        <w:t>se the lookup icon to select a specific training title from the catalog or leave this blank to view all titles on the transcript(s).</w:t>
      </w:r>
    </w:p>
    <w:p w14:paraId="4025EFA3" w14:textId="713A4C48" w:rsidR="000E6E26" w:rsidRDefault="000E6E26" w:rsidP="000E6E26">
      <w:pPr>
        <w:pStyle w:val="ListParagraph"/>
        <w:numPr>
          <w:ilvl w:val="1"/>
          <w:numId w:val="31"/>
        </w:numPr>
      </w:pPr>
      <w:r w:rsidRPr="00813013">
        <w:rPr>
          <w:b/>
          <w:bCs/>
        </w:rPr>
        <w:t>Options</w:t>
      </w:r>
      <w:r>
        <w:t xml:space="preserve"> – </w:t>
      </w:r>
      <w:r w:rsidR="005A4AD1">
        <w:t>C</w:t>
      </w:r>
      <w:r>
        <w:t>heck the box to do the operation stated, uncheck to not do the operation.</w:t>
      </w:r>
    </w:p>
    <w:p w14:paraId="0A670D65" w14:textId="20492169" w:rsidR="000E6E26" w:rsidRDefault="000E6E26" w:rsidP="000E6E26">
      <w:pPr>
        <w:pStyle w:val="ListParagraph"/>
        <w:numPr>
          <w:ilvl w:val="1"/>
          <w:numId w:val="31"/>
        </w:numPr>
      </w:pPr>
      <w:r w:rsidRPr="00813013">
        <w:rPr>
          <w:b/>
          <w:bCs/>
        </w:rPr>
        <w:t>Display</w:t>
      </w:r>
      <w:r>
        <w:t xml:space="preserve"> – </w:t>
      </w:r>
      <w:r w:rsidR="005A4AD1">
        <w:t>S</w:t>
      </w:r>
      <w:r>
        <w:t>elect the radio button you wish to include in the report.</w:t>
      </w:r>
    </w:p>
    <w:p w14:paraId="2E79929E" w14:textId="1EC5D984" w:rsidR="000E6E26" w:rsidRDefault="000E6E26" w:rsidP="000E6E26">
      <w:pPr>
        <w:pStyle w:val="ListParagraph"/>
        <w:numPr>
          <w:ilvl w:val="1"/>
          <w:numId w:val="31"/>
        </w:numPr>
      </w:pPr>
      <w:r w:rsidRPr="00813013">
        <w:rPr>
          <w:b/>
          <w:bCs/>
        </w:rPr>
        <w:t>Equivalent Training</w:t>
      </w:r>
      <w:r>
        <w:t xml:space="preserve"> – </w:t>
      </w:r>
      <w:r w:rsidR="005A4AD1">
        <w:t>C</w:t>
      </w:r>
      <w:r>
        <w:t>heck if you wish to include users with Completed Equivalent statuses.</w:t>
      </w:r>
    </w:p>
    <w:p w14:paraId="08FA7059" w14:textId="1F96AD4F" w:rsidR="000E6E26" w:rsidRDefault="000E6E26" w:rsidP="000E6E26">
      <w:pPr>
        <w:pStyle w:val="ListParagraph"/>
        <w:numPr>
          <w:ilvl w:val="1"/>
          <w:numId w:val="31"/>
        </w:numPr>
      </w:pPr>
      <w:r w:rsidRPr="00813013">
        <w:rPr>
          <w:b/>
          <w:bCs/>
        </w:rPr>
        <w:t>Include Removed Training</w:t>
      </w:r>
      <w:r>
        <w:t xml:space="preserve"> – </w:t>
      </w:r>
      <w:r w:rsidR="005A4AD1">
        <w:t>C</w:t>
      </w:r>
      <w:r>
        <w:t xml:space="preserve">heck if you wish to see training that </w:t>
      </w:r>
      <w:r w:rsidR="005A4AD1">
        <w:t>is</w:t>
      </w:r>
      <w:r>
        <w:t xml:space="preserve"> removed from user transcripts.</w:t>
      </w:r>
    </w:p>
    <w:p w14:paraId="0AB4BB9C" w14:textId="52C11A7B" w:rsidR="000E6E26" w:rsidRDefault="000E6E26" w:rsidP="000E6E26">
      <w:pPr>
        <w:pStyle w:val="ListParagraph"/>
        <w:numPr>
          <w:ilvl w:val="1"/>
          <w:numId w:val="31"/>
        </w:numPr>
      </w:pPr>
      <w:r w:rsidRPr="00813013">
        <w:rPr>
          <w:b/>
          <w:bCs/>
        </w:rPr>
        <w:t>User Status</w:t>
      </w:r>
      <w:r>
        <w:t xml:space="preserve"> – </w:t>
      </w:r>
      <w:r w:rsidR="005A4AD1">
        <w:t>C</w:t>
      </w:r>
      <w:r>
        <w:t xml:space="preserve">heck if you </w:t>
      </w:r>
      <w:r w:rsidR="001275CA">
        <w:t>need to</w:t>
      </w:r>
      <w:r>
        <w:t xml:space="preserve"> see Inactive Users in the report</w:t>
      </w:r>
      <w:r w:rsidR="001275CA">
        <w:t>.</w:t>
      </w:r>
    </w:p>
    <w:p w14:paraId="528E08C4" w14:textId="1D5CCA1E" w:rsidR="000E6E26" w:rsidRDefault="000E6E26" w:rsidP="000E6E26">
      <w:pPr>
        <w:pStyle w:val="ListParagraph"/>
        <w:numPr>
          <w:ilvl w:val="0"/>
          <w:numId w:val="31"/>
        </w:numPr>
      </w:pPr>
      <w:r w:rsidRPr="00813013">
        <w:rPr>
          <w:b/>
          <w:bCs/>
        </w:rPr>
        <w:t>Search</w:t>
      </w:r>
      <w:r>
        <w:t xml:space="preserve">: </w:t>
      </w:r>
      <w:r w:rsidR="006025CD">
        <w:t>T</w:t>
      </w:r>
      <w:r>
        <w:t>his will run the report with the selected settings.</w:t>
      </w:r>
    </w:p>
    <w:p w14:paraId="1B20FEB6" w14:textId="3E6098C7" w:rsidR="00FE0525" w:rsidRDefault="00FE0525" w:rsidP="00FE0525">
      <w:pPr>
        <w:jc w:val="center"/>
      </w:pPr>
      <w:r>
        <w:rPr>
          <w:noProof/>
        </w:rPr>
        <w:drawing>
          <wp:inline distT="0" distB="0" distL="0" distR="0" wp14:anchorId="1AD1D2E7" wp14:editId="7E949BC4">
            <wp:extent cx="4069080" cy="2167890"/>
            <wp:effectExtent l="76200" t="76200" r="121920" b="118110"/>
            <wp:docPr id="17" name="Picture 17" descr="Training Progress Pie Chart report criteria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raining Progress Pie Chart report criteria page.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69080" cy="216789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A31982" w14:textId="2959112F" w:rsidR="000E6E26" w:rsidRDefault="000E6E26" w:rsidP="008D1E27">
      <w:r>
        <w:t>Once the report processes, scroll down to find the pie chart.</w:t>
      </w:r>
    </w:p>
    <w:p w14:paraId="3D167A8D" w14:textId="77777777" w:rsidR="000E6E26" w:rsidRDefault="000E6E26" w:rsidP="000E6E26"/>
    <w:p w14:paraId="17F1D063" w14:textId="77777777" w:rsidR="00DA1806" w:rsidRDefault="00944526" w:rsidP="00944526">
      <w:pPr>
        <w:jc w:val="center"/>
      </w:pPr>
      <w:r w:rsidRPr="00813013">
        <w:rPr>
          <w:b/>
          <w:bCs/>
          <w:noProof/>
        </w:rPr>
        <w:drawing>
          <wp:inline distT="0" distB="0" distL="0" distR="0" wp14:anchorId="48EB5BC1" wp14:editId="6A959D72">
            <wp:extent cx="2488048" cy="1356360"/>
            <wp:effectExtent l="76200" t="76200" r="121920" b="110490"/>
            <wp:docPr id="25" name="Picture 25" descr="Pie Chart from selected repor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e Chart from selected report criteria."/>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08809" cy="1367678"/>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12828B" w14:textId="0D2813E3" w:rsidR="000E6E26" w:rsidRDefault="00F55C0F" w:rsidP="00794FE7">
      <w:pPr>
        <w:jc w:val="center"/>
      </w:pPr>
      <w:r>
        <w:lastRenderedPageBreak/>
        <w:t>Below the pie chart will be a list of direct reports that make up the chart data and their status</w:t>
      </w:r>
      <w:r w:rsidR="001275CA">
        <w:t>es</w:t>
      </w:r>
      <w:r>
        <w:t xml:space="preserve"> on the training(s).</w:t>
      </w:r>
      <w:r w:rsidRPr="00944526">
        <w:rPr>
          <w:b/>
          <w:bCs/>
          <w:noProof/>
        </w:rPr>
        <w:t xml:space="preserve"> </w:t>
      </w:r>
      <w:r w:rsidR="000E6E26" w:rsidRPr="000C194F">
        <w:rPr>
          <w:noProof/>
        </w:rPr>
        <w:drawing>
          <wp:inline distT="0" distB="0" distL="0" distR="0" wp14:anchorId="4D0697D8" wp14:editId="1FB9DAAA">
            <wp:extent cx="5779008" cy="1252728"/>
            <wp:effectExtent l="76200" t="76200" r="107950" b="119380"/>
            <wp:docPr id="21" name="Picture 21" descr="Details by user from the report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tails by user from the report generated."/>
                    <pic:cNvPicPr/>
                  </pic:nvPicPr>
                  <pic:blipFill>
                    <a:blip r:embed="rId64"/>
                    <a:stretch>
                      <a:fillRect/>
                    </a:stretch>
                  </pic:blipFill>
                  <pic:spPr>
                    <a:xfrm>
                      <a:off x="0" y="0"/>
                      <a:ext cx="5779008" cy="1252728"/>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26D2C2" w14:textId="77777777" w:rsidR="000E6E26" w:rsidRDefault="000E6E26" w:rsidP="000E6E26"/>
    <w:p w14:paraId="002259AB" w14:textId="3FA0B2A5" w:rsidR="00EC3522" w:rsidRDefault="000E6E26" w:rsidP="00794FE7">
      <w:pPr>
        <w:pStyle w:val="ListParagraph"/>
        <w:numPr>
          <w:ilvl w:val="0"/>
          <w:numId w:val="35"/>
        </w:numPr>
      </w:pPr>
      <w:r w:rsidRPr="00EC3522">
        <w:rPr>
          <w:b/>
          <w:bCs/>
        </w:rPr>
        <w:t>Print Options</w:t>
      </w:r>
      <w:r>
        <w:t xml:space="preserve"> – </w:t>
      </w:r>
      <w:r w:rsidR="008C45B1">
        <w:t>S</w:t>
      </w:r>
      <w:r>
        <w:t>elect Printable Version or Export to Excel</w:t>
      </w:r>
      <w:r w:rsidR="008C45B1">
        <w:t>.</w:t>
      </w:r>
    </w:p>
    <w:p w14:paraId="2ABC5B4C" w14:textId="7269D120" w:rsidR="0025510F" w:rsidRDefault="000E6E26" w:rsidP="00794FE7">
      <w:pPr>
        <w:pStyle w:val="ListParagraph"/>
        <w:numPr>
          <w:ilvl w:val="0"/>
          <w:numId w:val="35"/>
        </w:numPr>
      </w:pPr>
      <w:r w:rsidRPr="00EC3522">
        <w:rPr>
          <w:b/>
          <w:bCs/>
        </w:rPr>
        <w:t>Details</w:t>
      </w:r>
      <w:r>
        <w:t xml:space="preserve"> – </w:t>
      </w:r>
      <w:r w:rsidR="008C45B1">
        <w:t>S</w:t>
      </w:r>
      <w:r>
        <w:t>elect this icon to review the details of the curriculum in this example.</w:t>
      </w:r>
    </w:p>
    <w:p w14:paraId="0DE18B64" w14:textId="77777777" w:rsidR="0025510F" w:rsidRDefault="0025510F" w:rsidP="0025510F"/>
    <w:p w14:paraId="325BDECE" w14:textId="6C1E1D5B" w:rsidR="0025510F" w:rsidRPr="0025510F" w:rsidRDefault="00C07B6C" w:rsidP="00C07B6C">
      <w:pPr>
        <w:pStyle w:val="Heading2"/>
      </w:pPr>
      <w:bookmarkStart w:id="58" w:name="_Toc102546743"/>
      <w:r>
        <w:t>Reporting 2.0</w:t>
      </w:r>
      <w:bookmarkEnd w:id="58"/>
    </w:p>
    <w:p w14:paraId="29D31CC3" w14:textId="3DF31F52" w:rsidR="00981D66" w:rsidRDefault="00981D66" w:rsidP="0060115A">
      <w:r>
        <w:t xml:space="preserve">To access the </w:t>
      </w:r>
      <w:r w:rsidR="00327BCB" w:rsidRPr="00B62783">
        <w:rPr>
          <w:b/>
          <w:bCs/>
        </w:rPr>
        <w:t>Reports,</w:t>
      </w:r>
      <w:r>
        <w:t xml:space="preserve"> navigate to the </w:t>
      </w:r>
      <w:r w:rsidRPr="00B62783">
        <w:rPr>
          <w:b/>
          <w:bCs/>
        </w:rPr>
        <w:t>Report</w:t>
      </w:r>
      <w:r>
        <w:t xml:space="preserve"> menu and select </w:t>
      </w:r>
      <w:r w:rsidRPr="00B62783">
        <w:rPr>
          <w:b/>
          <w:bCs/>
        </w:rPr>
        <w:t>Reporting 2.0.</w:t>
      </w:r>
    </w:p>
    <w:p w14:paraId="1B2EFE1D" w14:textId="249CC7FD" w:rsidR="0060115A" w:rsidRDefault="00041B05" w:rsidP="0060115A">
      <w:pPr>
        <w:pStyle w:val="ListParagraph"/>
        <w:numPr>
          <w:ilvl w:val="0"/>
          <w:numId w:val="25"/>
        </w:numPr>
      </w:pPr>
      <w:r>
        <w:t xml:space="preserve">Your access in reports </w:t>
      </w:r>
      <w:r w:rsidR="008C45B1">
        <w:t>is</w:t>
      </w:r>
      <w:r>
        <w:t xml:space="preserve"> limited to what is shared with you and your individual permissions</w:t>
      </w:r>
      <w:r w:rsidR="0033025C">
        <w:t>. E</w:t>
      </w:r>
      <w:r>
        <w:t xml:space="preserve">ach end user will have access to the </w:t>
      </w:r>
      <w:r w:rsidRPr="0060115A">
        <w:rPr>
          <w:b/>
          <w:bCs/>
        </w:rPr>
        <w:t>Available Mentors</w:t>
      </w:r>
      <w:r>
        <w:t xml:space="preserve"> report. </w:t>
      </w:r>
    </w:p>
    <w:p w14:paraId="22F7F394" w14:textId="3E6A9DA8" w:rsidR="00BB0FB1" w:rsidRDefault="00041B05" w:rsidP="0060115A">
      <w:pPr>
        <w:pStyle w:val="ListParagraph"/>
        <w:numPr>
          <w:ilvl w:val="0"/>
          <w:numId w:val="25"/>
        </w:numPr>
      </w:pPr>
      <w:r>
        <w:t xml:space="preserve">Please refer to the </w:t>
      </w:r>
      <w:proofErr w:type="spellStart"/>
      <w:r>
        <w:t>GSA_JobAid_EndUser_Mentoring</w:t>
      </w:r>
      <w:proofErr w:type="spellEnd"/>
      <w:r>
        <w:t xml:space="preserve"> for more specific information on the use of the Available Mentors Report.</w:t>
      </w:r>
    </w:p>
    <w:p w14:paraId="53C49AC6" w14:textId="6ACE108F" w:rsidR="00713F08" w:rsidRDefault="00713F08" w:rsidP="00713F08">
      <w:pPr>
        <w:pStyle w:val="Heading1Blue"/>
      </w:pPr>
      <w:bookmarkStart w:id="59" w:name="_Toc102546744"/>
      <w:r>
        <w:t>MENTORING</w:t>
      </w:r>
      <w:bookmarkEnd w:id="59"/>
    </w:p>
    <w:p w14:paraId="581C64D9" w14:textId="265B8D6C" w:rsidR="00981D66" w:rsidRDefault="00981D66" w:rsidP="0060115A">
      <w:r>
        <w:t xml:space="preserve">To access the </w:t>
      </w:r>
      <w:r w:rsidRPr="0060115A">
        <w:rPr>
          <w:b/>
          <w:bCs/>
        </w:rPr>
        <w:t>GSA Mentoring Program</w:t>
      </w:r>
      <w:r>
        <w:t xml:space="preserve">, navigate to the </w:t>
      </w:r>
      <w:r w:rsidRPr="0060115A">
        <w:rPr>
          <w:b/>
          <w:bCs/>
        </w:rPr>
        <w:t>Mentoring</w:t>
      </w:r>
      <w:r>
        <w:t xml:space="preserve"> menu and select </w:t>
      </w:r>
      <w:r w:rsidRPr="0060115A">
        <w:rPr>
          <w:b/>
          <w:bCs/>
        </w:rPr>
        <w:t>GSA Mentoring Program.</w:t>
      </w:r>
    </w:p>
    <w:p w14:paraId="20F72BBA" w14:textId="0767190B" w:rsidR="00C77F83" w:rsidRPr="00C77F83" w:rsidRDefault="00C77F83" w:rsidP="0060115A">
      <w:pPr>
        <w:pStyle w:val="ListParagraph"/>
        <w:numPr>
          <w:ilvl w:val="0"/>
          <w:numId w:val="26"/>
        </w:numPr>
      </w:pPr>
      <w:r>
        <w:t xml:space="preserve">Please refer to the </w:t>
      </w:r>
      <w:proofErr w:type="spellStart"/>
      <w:r>
        <w:t>GSA_JobAid_EndUser_Mentoring</w:t>
      </w:r>
      <w:proofErr w:type="spellEnd"/>
      <w:r>
        <w:t xml:space="preserve"> for more specific information</w:t>
      </w:r>
      <w:r w:rsidR="00A61405">
        <w:t>.</w:t>
      </w:r>
    </w:p>
    <w:p w14:paraId="0CFCBD86" w14:textId="77777777" w:rsidR="00C77F83" w:rsidRPr="00C77F83" w:rsidRDefault="00C77F83"/>
    <w:sectPr w:rsidR="00C77F83" w:rsidRPr="00C77F83" w:rsidSect="00C4302B">
      <w:type w:val="continuous"/>
      <w:pgSz w:w="12240" w:h="15840"/>
      <w:pgMar w:top="720" w:right="720" w:bottom="720" w:left="720" w:header="720" w:footer="720"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6" w:author="Lori DeGaetano" w:date="2022-03-22T14:21:00Z" w:initials="LD">
    <w:p w14:paraId="3C742DC5" w14:textId="10777B16" w:rsidR="4195F989" w:rsidRDefault="0A2ECD87" w:rsidP="0A2ECD87">
      <w:pPr>
        <w:pStyle w:val="CommentText"/>
      </w:pPr>
      <w:r>
        <w:t xml:space="preserve">Alt Text = Picture of a user's bio found under Universal Profile. </w:t>
      </w:r>
      <w:r w:rsidR="4195F989">
        <w:rPr>
          <w:rStyle w:val="CommentReference"/>
        </w:rPr>
        <w:annotationRef/>
      </w:r>
      <w:r w:rsidR="4195F989">
        <w:rPr>
          <w:rStyle w:val="CommentReference"/>
        </w:rPr>
        <w:annotationRef/>
      </w:r>
    </w:p>
  </w:comment>
  <w:comment w:id="38" w:author="Lori DeGaetano" w:date="2022-03-22T14:22:00Z" w:initials="LD">
    <w:p w14:paraId="43BBF4A4" w14:textId="012CAA4B" w:rsidR="4195F989" w:rsidRDefault="0A2ECD87" w:rsidP="0A2ECD87">
      <w:pPr>
        <w:pStyle w:val="CommentText"/>
      </w:pPr>
      <w:r>
        <w:t>Alt Text = Settings button</w:t>
      </w:r>
      <w:r w:rsidR="4195F989">
        <w:rPr>
          <w:rStyle w:val="CommentReference"/>
        </w:rPr>
        <w:annotationRef/>
      </w:r>
      <w:r w:rsidR="4195F989">
        <w:rPr>
          <w:rStyle w:val="CommentReference"/>
        </w:rPr>
        <w:annotationRef/>
      </w:r>
    </w:p>
  </w:comment>
  <w:comment w:id="41" w:author="Lori DeGaetano" w:date="2022-03-22T14:22:00Z" w:initials="LD">
    <w:p w14:paraId="3EF80FF0" w14:textId="34AC9107" w:rsidR="4195F989" w:rsidRDefault="0A2ECD87" w:rsidP="0A2ECD87">
      <w:pPr>
        <w:pStyle w:val="CommentText"/>
      </w:pPr>
      <w:r>
        <w:t>Alt Text = Universal Profile button</w:t>
      </w:r>
      <w:r w:rsidR="4195F989">
        <w:rPr>
          <w:rStyle w:val="CommentReference"/>
        </w:rPr>
        <w:annotationRef/>
      </w:r>
      <w:r w:rsidR="4195F989">
        <w:rPr>
          <w:rStyle w:val="CommentReference"/>
        </w:rPr>
        <w:annotationRef/>
      </w:r>
    </w:p>
  </w:comment>
  <w:comment w:id="42" w:author="Lori DeGaetano" w:date="2022-03-22T14:22:00Z" w:initials="LD">
    <w:p w14:paraId="140B3B43" w14:textId="22EA5A1E" w:rsidR="4195F989" w:rsidRDefault="0A2ECD87" w:rsidP="0A2ECD87">
      <w:pPr>
        <w:pStyle w:val="CommentText"/>
      </w:pPr>
      <w:r>
        <w:t>alt text = Transcript button found under Universal Profile</w:t>
      </w:r>
      <w:r w:rsidR="4195F989">
        <w:rPr>
          <w:rStyle w:val="CommentReference"/>
        </w:rPr>
        <w:annotationRef/>
      </w:r>
      <w:r w:rsidR="4195F989">
        <w:rPr>
          <w:rStyle w:val="CommentReference"/>
        </w:rPr>
        <w:annotationRef/>
      </w:r>
    </w:p>
  </w:comment>
  <w:comment w:id="43" w:author="Lori DeGaetano" w:date="2022-03-22T14:22:00Z" w:initials="LD">
    <w:p w14:paraId="41A405EC" w14:textId="798BFB7A" w:rsidR="4195F989" w:rsidRDefault="0A2ECD87" w:rsidP="0A2ECD87">
      <w:pPr>
        <w:pStyle w:val="CommentText"/>
      </w:pPr>
      <w:r>
        <w:t xml:space="preserve">alt text = Transcript button is circled and shows the active training for a user's transcript. </w:t>
      </w:r>
      <w:r w:rsidR="4195F989">
        <w:rPr>
          <w:rStyle w:val="CommentReference"/>
        </w:rPr>
        <w:annotationRef/>
      </w:r>
      <w:r w:rsidR="4195F989">
        <w:rPr>
          <w:rStyle w:val="CommentReference"/>
        </w:rPr>
        <w:annotationRef/>
      </w:r>
    </w:p>
  </w:comment>
  <w:comment w:id="45" w:author="Lori DeGaetano" w:date="2022-03-22T14:23:00Z" w:initials="LD">
    <w:p w14:paraId="029E91E5" w14:textId="68F30E2E" w:rsidR="4195F989" w:rsidRDefault="0A2ECD87" w:rsidP="0A2ECD87">
      <w:pPr>
        <w:pStyle w:val="CommentText"/>
      </w:pPr>
      <w:r>
        <w:t xml:space="preserve">alt text = Launch button found next to a course in a user's transcript. </w:t>
      </w:r>
      <w:r w:rsidR="4195F989">
        <w:rPr>
          <w:rStyle w:val="CommentReference"/>
        </w:rPr>
        <w:annotationRef/>
      </w:r>
      <w:r w:rsidR="4195F989">
        <w:rPr>
          <w:rStyle w:val="CommentReference"/>
        </w:rPr>
        <w:annotationRef/>
      </w:r>
    </w:p>
  </w:comment>
  <w:comment w:id="46" w:author="Lori DeGaetano" w:date="2022-03-22T14:23:00Z" w:initials="LD">
    <w:p w14:paraId="40362FA6" w14:textId="0854C323" w:rsidR="4195F989" w:rsidRDefault="0A2ECD87" w:rsidP="0A2ECD87">
      <w:pPr>
        <w:pStyle w:val="CommentText"/>
      </w:pPr>
      <w:r>
        <w:t xml:space="preserve">alt text = Launch button with options to Launch, View Training Details, Request Exemption, and Move to Archived Transcript. </w:t>
      </w:r>
      <w:r w:rsidR="4195F989">
        <w:rPr>
          <w:rStyle w:val="CommentReference"/>
        </w:rPr>
        <w:annotationRef/>
      </w:r>
      <w:r w:rsidR="4195F989">
        <w:rPr>
          <w:rStyle w:val="CommentReference"/>
        </w:rPr>
        <w:annotationRef/>
      </w:r>
    </w:p>
  </w:comment>
  <w:comment w:id="48" w:author="Lori DeGaetano" w:date="2022-03-22T14:23:00Z" w:initials="LD">
    <w:p w14:paraId="7D986887" w14:textId="1BC069F1" w:rsidR="4195F989" w:rsidRDefault="0A2ECD87" w:rsidP="0A2ECD87">
      <w:pPr>
        <w:pStyle w:val="CommentText"/>
      </w:pPr>
      <w:r>
        <w:t xml:space="preserve">Alt text = pop up screen that says If the training doesn't load, click here to open it. </w:t>
      </w:r>
      <w:r w:rsidR="4195F989">
        <w:rPr>
          <w:rStyle w:val="CommentReference"/>
        </w:rPr>
        <w:annotationRef/>
      </w:r>
      <w:r w:rsidR="4195F989">
        <w:rPr>
          <w:rStyle w:val="CommentReference"/>
        </w:rPr>
        <w:annotationRef/>
      </w:r>
    </w:p>
  </w:comment>
  <w:comment w:id="49" w:author="Lori DeGaetano" w:date="2022-03-22T14:23:00Z" w:initials="LD">
    <w:p w14:paraId="386A4E17" w14:textId="6AE1958F" w:rsidR="4195F989" w:rsidRDefault="0A2ECD87" w:rsidP="0A2ECD87">
      <w:pPr>
        <w:pStyle w:val="CommentText"/>
      </w:pPr>
      <w:r>
        <w:t xml:space="preserve">alt text = Screen shot of launched training course. </w:t>
      </w:r>
      <w:r w:rsidR="4195F989">
        <w:rPr>
          <w:rStyle w:val="CommentReference"/>
        </w:rPr>
        <w:annotationRef/>
      </w:r>
      <w:r w:rsidR="4195F989">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742DC5" w15:done="0"/>
  <w15:commentEx w15:paraId="43BBF4A4" w15:done="1"/>
  <w15:commentEx w15:paraId="3EF80FF0" w15:done="0"/>
  <w15:commentEx w15:paraId="140B3B43" w15:done="0"/>
  <w15:commentEx w15:paraId="41A405EC" w15:done="0"/>
  <w15:commentEx w15:paraId="029E91E5" w15:done="0"/>
  <w15:commentEx w15:paraId="40362FA6" w15:done="0"/>
  <w15:commentEx w15:paraId="7D986887" w15:done="0"/>
  <w15:commentEx w15:paraId="386A4E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19D1BF7" w16cex:dateUtc="2022-03-22T18:21:00Z"/>
  <w16cex:commentExtensible w16cex:durableId="2CD4BD1A" w16cex:dateUtc="2022-03-22T18:22:00Z"/>
  <w16cex:commentExtensible w16cex:durableId="6FC4B939" w16cex:dateUtc="2022-03-22T18:22:00Z"/>
  <w16cex:commentExtensible w16cex:durableId="20015B28" w16cex:dateUtc="2022-03-22T18:22:00Z"/>
  <w16cex:commentExtensible w16cex:durableId="794F03B4" w16cex:dateUtc="2022-03-22T18:22:00Z"/>
  <w16cex:commentExtensible w16cex:durableId="69915F96" w16cex:dateUtc="2022-03-22T18:23:00Z"/>
  <w16cex:commentExtensible w16cex:durableId="4367DA25" w16cex:dateUtc="2022-03-22T18:23:00Z"/>
  <w16cex:commentExtensible w16cex:durableId="1FB2E330" w16cex:dateUtc="2022-03-22T18:23:00Z"/>
  <w16cex:commentExtensible w16cex:durableId="10DF9B9F" w16cex:dateUtc="2022-03-22T18: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742DC5" w16cid:durableId="419D1BF7"/>
  <w16cid:commentId w16cid:paraId="43BBF4A4" w16cid:durableId="2CD4BD1A"/>
  <w16cid:commentId w16cid:paraId="3EF80FF0" w16cid:durableId="6FC4B939"/>
  <w16cid:commentId w16cid:paraId="140B3B43" w16cid:durableId="20015B28"/>
  <w16cid:commentId w16cid:paraId="41A405EC" w16cid:durableId="794F03B4"/>
  <w16cid:commentId w16cid:paraId="029E91E5" w16cid:durableId="69915F96"/>
  <w16cid:commentId w16cid:paraId="40362FA6" w16cid:durableId="4367DA25"/>
  <w16cid:commentId w16cid:paraId="7D986887" w16cid:durableId="1FB2E330"/>
  <w16cid:commentId w16cid:paraId="386A4E17" w16cid:durableId="10DF9B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72A20" w14:textId="77777777" w:rsidR="000B3AB7" w:rsidRDefault="000B3AB7" w:rsidP="00A25BD5">
      <w:r>
        <w:separator/>
      </w:r>
    </w:p>
  </w:endnote>
  <w:endnote w:type="continuationSeparator" w:id="0">
    <w:p w14:paraId="564A5290" w14:textId="77777777" w:rsidR="000B3AB7" w:rsidRDefault="000B3AB7" w:rsidP="00A25BD5">
      <w:r>
        <w:continuationSeparator/>
      </w:r>
    </w:p>
  </w:endnote>
  <w:endnote w:type="continuationNotice" w:id="1">
    <w:p w14:paraId="63D7D348" w14:textId="77777777" w:rsidR="000B3AB7" w:rsidRDefault="000B3A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CEF85" w14:textId="77777777" w:rsidR="00CD3DBF" w:rsidRDefault="00CD3DBF" w:rsidP="005B1490">
    <w:pPr>
      <w:pStyle w:val="Footer"/>
      <w:rPr>
        <w:color w:val="767171" w:themeColor="background2" w:themeShade="80"/>
        <w:sz w:val="16"/>
      </w:rPr>
    </w:pPr>
  </w:p>
  <w:p w14:paraId="6A5D917D" w14:textId="77777777" w:rsidR="00CD3DBF" w:rsidRDefault="00CD3DBF" w:rsidP="005B1490">
    <w:pPr>
      <w:pStyle w:val="Footer"/>
      <w:rPr>
        <w:color w:val="767171" w:themeColor="background2" w:themeShade="80"/>
        <w:sz w:val="16"/>
      </w:rPr>
    </w:pPr>
  </w:p>
  <w:p w14:paraId="22A34FE3" w14:textId="374F009B" w:rsidR="00A25BD5" w:rsidRPr="00645165" w:rsidRDefault="0016151D" w:rsidP="0016151D">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0B482A">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Pr="00BB4150">
      <w:rPr>
        <w:rFonts w:ascii="Times New Roman" w:hAnsi="Times New Roman" w:cs="Times New Roman"/>
        <w:color w:val="767171" w:themeColor="background2" w:themeShade="80"/>
        <w:sz w:val="16"/>
      </w:rPr>
      <w:tab/>
    </w:r>
    <w:r>
      <w:rPr>
        <w:rFonts w:ascii="Times New Roman" w:hAnsi="Times New Roman" w:cs="Times New Roman"/>
        <w:color w:val="767171" w:themeColor="background2" w:themeShade="80"/>
        <w:sz w:val="16"/>
      </w:rPr>
      <w:tab/>
      <w:t xml:space="preserve">       </w:t>
    </w:r>
    <w:r>
      <w:rPr>
        <w:rFonts w:cs="Times New Roman"/>
        <w:color w:val="767171" w:themeColor="background2" w:themeShade="80"/>
        <w:sz w:val="16"/>
      </w:rPr>
      <w:t xml:space="preserve">Page </w:t>
    </w:r>
    <w:r w:rsidRPr="003579F0">
      <w:rPr>
        <w:rFonts w:cs="Times New Roman"/>
        <w:color w:val="767171" w:themeColor="background2" w:themeShade="80"/>
        <w:sz w:val="16"/>
      </w:rPr>
      <w:fldChar w:fldCharType="begin"/>
    </w:r>
    <w:r w:rsidRPr="003579F0">
      <w:rPr>
        <w:rFonts w:cs="Times New Roman"/>
        <w:color w:val="767171" w:themeColor="background2" w:themeShade="80"/>
        <w:sz w:val="16"/>
      </w:rPr>
      <w:instrText xml:space="preserve"> PAGE </w:instrText>
    </w:r>
    <w:r w:rsidRPr="003579F0">
      <w:rPr>
        <w:rFonts w:cs="Times New Roman"/>
        <w:color w:val="767171" w:themeColor="background2" w:themeShade="80"/>
        <w:sz w:val="16"/>
      </w:rPr>
      <w:fldChar w:fldCharType="separate"/>
    </w:r>
    <w:r w:rsidR="00A76A90">
      <w:rPr>
        <w:rFonts w:cs="Times New Roman"/>
        <w:noProof/>
        <w:color w:val="767171" w:themeColor="background2" w:themeShade="80"/>
        <w:sz w:val="16"/>
      </w:rPr>
      <w:t>2</w:t>
    </w:r>
    <w:r w:rsidRPr="003579F0">
      <w:rPr>
        <w:rFonts w:cs="Times New Roman"/>
        <w:color w:val="767171" w:themeColor="background2" w:themeShade="8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121FA" w14:textId="77777777" w:rsidR="009D07B3" w:rsidRDefault="009D07B3" w:rsidP="009D07B3">
    <w:pPr>
      <w:pStyle w:val="Footer"/>
      <w:rPr>
        <w:color w:val="767171" w:themeColor="background2" w:themeShade="80"/>
        <w:sz w:val="16"/>
      </w:rPr>
    </w:pPr>
  </w:p>
  <w:p w14:paraId="01A14520" w14:textId="3B8C22B0" w:rsidR="009D07B3" w:rsidRPr="009D07B3" w:rsidRDefault="009D07B3">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0B482A">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00BB4150" w:rsidRPr="00BB4150">
      <w:rPr>
        <w:rFonts w:ascii="Times New Roman" w:hAnsi="Times New Roman" w:cs="Times New Roman"/>
        <w:color w:val="767171" w:themeColor="background2" w:themeShade="80"/>
        <w:sz w:val="16"/>
      </w:rPr>
      <w:tab/>
    </w:r>
    <w:r w:rsidR="0016151D">
      <w:rPr>
        <w:rFonts w:ascii="Times New Roman" w:hAnsi="Times New Roman" w:cs="Times New Roman"/>
        <w:color w:val="767171" w:themeColor="background2" w:themeShade="80"/>
        <w:sz w:val="16"/>
      </w:rPr>
      <w:tab/>
      <w:t xml:space="preserve">     </w:t>
    </w:r>
    <w:r w:rsidR="00BB4150">
      <w:rPr>
        <w:rFonts w:ascii="Times New Roman" w:hAnsi="Times New Roman" w:cs="Times New Roman"/>
        <w:color w:val="767171" w:themeColor="background2" w:themeShade="80"/>
        <w:sz w:val="16"/>
      </w:rPr>
      <w:t xml:space="preserve">  </w:t>
    </w:r>
    <w:r w:rsidR="0016151D">
      <w:rPr>
        <w:rFonts w:cs="Times New Roman"/>
        <w:color w:val="767171" w:themeColor="background2" w:themeShade="80"/>
        <w:sz w:val="16"/>
      </w:rPr>
      <w:t xml:space="preserve">Page </w:t>
    </w:r>
    <w:r w:rsidR="00BB4150" w:rsidRPr="003579F0">
      <w:rPr>
        <w:rFonts w:cs="Times New Roman"/>
        <w:color w:val="767171" w:themeColor="background2" w:themeShade="80"/>
        <w:sz w:val="16"/>
      </w:rPr>
      <w:fldChar w:fldCharType="begin"/>
    </w:r>
    <w:r w:rsidR="00BB4150" w:rsidRPr="003579F0">
      <w:rPr>
        <w:rFonts w:cs="Times New Roman"/>
        <w:color w:val="767171" w:themeColor="background2" w:themeShade="80"/>
        <w:sz w:val="16"/>
      </w:rPr>
      <w:instrText xml:space="preserve"> PAGE </w:instrText>
    </w:r>
    <w:r w:rsidR="00BB4150" w:rsidRPr="003579F0">
      <w:rPr>
        <w:rFonts w:cs="Times New Roman"/>
        <w:color w:val="767171" w:themeColor="background2" w:themeShade="80"/>
        <w:sz w:val="16"/>
      </w:rPr>
      <w:fldChar w:fldCharType="separate"/>
    </w:r>
    <w:r w:rsidR="00A76A90">
      <w:rPr>
        <w:rFonts w:cs="Times New Roman"/>
        <w:noProof/>
        <w:color w:val="767171" w:themeColor="background2" w:themeShade="80"/>
        <w:sz w:val="16"/>
      </w:rPr>
      <w:t>1</w:t>
    </w:r>
    <w:r w:rsidR="00BB4150" w:rsidRPr="003579F0">
      <w:rPr>
        <w:rFonts w:cs="Times New Roman"/>
        <w:color w:val="767171" w:themeColor="background2" w:themeShade="8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0CB9F" w14:textId="77777777" w:rsidR="008D2E46" w:rsidRDefault="008D2E46" w:rsidP="005B1490">
    <w:pPr>
      <w:pStyle w:val="Footer"/>
      <w:rPr>
        <w:color w:val="767171" w:themeColor="background2" w:themeShade="80"/>
        <w:sz w:val="16"/>
      </w:rPr>
    </w:pPr>
  </w:p>
  <w:p w14:paraId="50707E0F" w14:textId="77777777" w:rsidR="008D2E46" w:rsidRDefault="008D2E46" w:rsidP="005B1490">
    <w:pPr>
      <w:pStyle w:val="Footer"/>
      <w:rPr>
        <w:color w:val="767171" w:themeColor="background2" w:themeShade="80"/>
        <w:sz w:val="16"/>
      </w:rPr>
    </w:pPr>
  </w:p>
  <w:p w14:paraId="06A0E37D" w14:textId="4692C5D3" w:rsidR="008D2E46" w:rsidRPr="00645165" w:rsidRDefault="008D2E46" w:rsidP="0016151D">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0B482A">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Pr="00BB4150">
      <w:rPr>
        <w:rFonts w:ascii="Times New Roman" w:hAnsi="Times New Roman" w:cs="Times New Roman"/>
        <w:color w:val="767171" w:themeColor="background2" w:themeShade="80"/>
        <w:sz w:val="16"/>
      </w:rPr>
      <w:tab/>
    </w:r>
    <w:r>
      <w:rPr>
        <w:rFonts w:ascii="Times New Roman" w:hAnsi="Times New Roman" w:cs="Times New Roman"/>
        <w:color w:val="767171" w:themeColor="background2" w:themeShade="80"/>
        <w:sz w:val="16"/>
      </w:rPr>
      <w:tab/>
      <w:t xml:space="preserve">      </w:t>
    </w:r>
    <w:r>
      <w:rPr>
        <w:rFonts w:cs="Times New Roman"/>
        <w:color w:val="767171" w:themeColor="background2" w:themeShade="80"/>
        <w:sz w:val="16"/>
      </w:rPr>
      <w:t xml:space="preserve">Page </w:t>
    </w:r>
    <w:r w:rsidRPr="003579F0">
      <w:rPr>
        <w:rFonts w:cs="Times New Roman"/>
        <w:color w:val="767171" w:themeColor="background2" w:themeShade="80"/>
        <w:sz w:val="16"/>
      </w:rPr>
      <w:fldChar w:fldCharType="begin"/>
    </w:r>
    <w:r w:rsidRPr="003579F0">
      <w:rPr>
        <w:rFonts w:cs="Times New Roman"/>
        <w:color w:val="767171" w:themeColor="background2" w:themeShade="80"/>
        <w:sz w:val="16"/>
      </w:rPr>
      <w:instrText xml:space="preserve"> PAGE </w:instrText>
    </w:r>
    <w:r w:rsidRPr="003579F0">
      <w:rPr>
        <w:rFonts w:cs="Times New Roman"/>
        <w:color w:val="767171" w:themeColor="background2" w:themeShade="80"/>
        <w:sz w:val="16"/>
      </w:rPr>
      <w:fldChar w:fldCharType="separate"/>
    </w:r>
    <w:r>
      <w:rPr>
        <w:rFonts w:cs="Times New Roman"/>
        <w:noProof/>
        <w:color w:val="767171" w:themeColor="background2" w:themeShade="80"/>
        <w:sz w:val="16"/>
      </w:rPr>
      <w:t>2</w:t>
    </w:r>
    <w:r w:rsidRPr="003579F0">
      <w:rPr>
        <w:rFonts w:cs="Times New Roman"/>
        <w:color w:val="767171" w:themeColor="background2" w:themeShade="80"/>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07CC7" w14:textId="77777777" w:rsidR="008D2E46" w:rsidRDefault="008D2E46" w:rsidP="009D07B3">
    <w:pPr>
      <w:pStyle w:val="Footer"/>
      <w:rPr>
        <w:color w:val="767171" w:themeColor="background2" w:themeShade="80"/>
        <w:sz w:val="16"/>
      </w:rPr>
    </w:pPr>
  </w:p>
  <w:p w14:paraId="08EFA747" w14:textId="1FD9CC78" w:rsidR="008D2E46" w:rsidRPr="009D07B3" w:rsidRDefault="008D2E46">
    <w:pPr>
      <w:pStyle w:val="Footer"/>
      <w:rPr>
        <w:color w:val="767171" w:themeColor="background2" w:themeShade="80"/>
        <w:sz w:val="16"/>
      </w:rPr>
    </w:pPr>
    <w:r w:rsidRPr="00645165">
      <w:rPr>
        <w:color w:val="767171" w:themeColor="background2" w:themeShade="80"/>
        <w:sz w:val="16"/>
      </w:rPr>
      <w:t>©</w:t>
    </w:r>
    <w:r>
      <w:rPr>
        <w:color w:val="767171" w:themeColor="background2" w:themeShade="80"/>
        <w:sz w:val="16"/>
      </w:rPr>
      <w:t xml:space="preserve"> </w:t>
    </w:r>
    <w:r>
      <w:rPr>
        <w:color w:val="767171" w:themeColor="background2" w:themeShade="80"/>
        <w:sz w:val="16"/>
      </w:rPr>
      <w:fldChar w:fldCharType="begin"/>
    </w:r>
    <w:r>
      <w:rPr>
        <w:color w:val="767171" w:themeColor="background2" w:themeShade="80"/>
        <w:sz w:val="16"/>
      </w:rPr>
      <w:instrText xml:space="preserve"> DATE \@ YYYY \* MERGEFORMAT </w:instrText>
    </w:r>
    <w:r>
      <w:rPr>
        <w:color w:val="767171" w:themeColor="background2" w:themeShade="80"/>
        <w:sz w:val="16"/>
      </w:rPr>
      <w:fldChar w:fldCharType="separate"/>
    </w:r>
    <w:r w:rsidR="000B482A">
      <w:rPr>
        <w:noProof/>
        <w:color w:val="767171" w:themeColor="background2" w:themeShade="80"/>
        <w:sz w:val="16"/>
      </w:rPr>
      <w:t>2022</w:t>
    </w:r>
    <w:r>
      <w:rPr>
        <w:color w:val="767171" w:themeColor="background2" w:themeShade="80"/>
        <w:sz w:val="16"/>
      </w:rPr>
      <w:fldChar w:fldCharType="end"/>
    </w:r>
    <w:r>
      <w:rPr>
        <w:color w:val="767171" w:themeColor="background2" w:themeShade="80"/>
        <w:sz w:val="16"/>
      </w:rPr>
      <w:t xml:space="preserve"> </w:t>
    </w:r>
    <w:r w:rsidRPr="00645165">
      <w:rPr>
        <w:color w:val="767171" w:themeColor="background2" w:themeShade="80"/>
        <w:sz w:val="16"/>
      </w:rPr>
      <w:t>eSkillz Corp. All right</w:t>
    </w:r>
    <w:r>
      <w:rPr>
        <w:color w:val="767171" w:themeColor="background2" w:themeShade="80"/>
        <w:sz w:val="16"/>
      </w:rPr>
      <w:t xml:space="preserve">s reserved. Information </w:t>
    </w:r>
    <w:r w:rsidRPr="00645165">
      <w:rPr>
        <w:color w:val="767171" w:themeColor="background2" w:themeShade="80"/>
        <w:sz w:val="16"/>
      </w:rPr>
      <w:t xml:space="preserve">contained in this document </w:t>
    </w:r>
    <w:r>
      <w:rPr>
        <w:color w:val="767171" w:themeColor="background2" w:themeShade="80"/>
        <w:sz w:val="16"/>
      </w:rPr>
      <w:t>is</w:t>
    </w:r>
    <w:r w:rsidRPr="00645165">
      <w:rPr>
        <w:color w:val="767171" w:themeColor="background2" w:themeShade="80"/>
        <w:sz w:val="16"/>
      </w:rPr>
      <w:t xml:space="preserve"> confidential.</w:t>
    </w:r>
    <w:r w:rsidRPr="00BB4150">
      <w:rPr>
        <w:rFonts w:ascii="Times New Roman" w:hAnsi="Times New Roman" w:cs="Times New Roman"/>
        <w:color w:val="767171" w:themeColor="background2" w:themeShade="80"/>
        <w:sz w:val="16"/>
      </w:rPr>
      <w:tab/>
    </w:r>
    <w:r>
      <w:rPr>
        <w:rFonts w:ascii="Times New Roman" w:hAnsi="Times New Roman" w:cs="Times New Roman"/>
        <w:color w:val="767171" w:themeColor="background2" w:themeShade="80"/>
        <w:sz w:val="16"/>
      </w:rPr>
      <w:tab/>
      <w:t xml:space="preserve">       </w:t>
    </w:r>
    <w:r>
      <w:rPr>
        <w:rFonts w:cs="Times New Roman"/>
        <w:color w:val="767171" w:themeColor="background2" w:themeShade="80"/>
        <w:sz w:val="16"/>
      </w:rPr>
      <w:t xml:space="preserve">Page </w:t>
    </w:r>
    <w:r w:rsidRPr="003579F0">
      <w:rPr>
        <w:rFonts w:cs="Times New Roman"/>
        <w:color w:val="767171" w:themeColor="background2" w:themeShade="80"/>
        <w:sz w:val="16"/>
      </w:rPr>
      <w:fldChar w:fldCharType="begin"/>
    </w:r>
    <w:r w:rsidRPr="003579F0">
      <w:rPr>
        <w:rFonts w:cs="Times New Roman"/>
        <w:color w:val="767171" w:themeColor="background2" w:themeShade="80"/>
        <w:sz w:val="16"/>
      </w:rPr>
      <w:instrText xml:space="preserve"> PAGE </w:instrText>
    </w:r>
    <w:r w:rsidRPr="003579F0">
      <w:rPr>
        <w:rFonts w:cs="Times New Roman"/>
        <w:color w:val="767171" w:themeColor="background2" w:themeShade="80"/>
        <w:sz w:val="16"/>
      </w:rPr>
      <w:fldChar w:fldCharType="separate"/>
    </w:r>
    <w:r>
      <w:rPr>
        <w:rFonts w:cs="Times New Roman"/>
        <w:noProof/>
        <w:color w:val="767171" w:themeColor="background2" w:themeShade="80"/>
        <w:sz w:val="16"/>
      </w:rPr>
      <w:t>1</w:t>
    </w:r>
    <w:r w:rsidRPr="003579F0">
      <w:rPr>
        <w:rFonts w:cs="Times New Roman"/>
        <w:color w:val="767171" w:themeColor="background2" w:themeShade="8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6B998" w14:textId="77777777" w:rsidR="000B3AB7" w:rsidRDefault="000B3AB7" w:rsidP="00A25BD5">
      <w:r>
        <w:separator/>
      </w:r>
    </w:p>
  </w:footnote>
  <w:footnote w:type="continuationSeparator" w:id="0">
    <w:p w14:paraId="2F10F269" w14:textId="77777777" w:rsidR="000B3AB7" w:rsidRDefault="000B3AB7" w:rsidP="00A25BD5">
      <w:r>
        <w:continuationSeparator/>
      </w:r>
    </w:p>
  </w:footnote>
  <w:footnote w:type="continuationNotice" w:id="1">
    <w:p w14:paraId="3879AEE8" w14:textId="77777777" w:rsidR="000B3AB7" w:rsidRDefault="000B3A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600"/>
      <w:gridCol w:w="3600"/>
      <w:gridCol w:w="3600"/>
    </w:tblGrid>
    <w:tr w:rsidR="50FC649A" w14:paraId="7CF214F6" w14:textId="77777777" w:rsidTr="00FE0525">
      <w:tc>
        <w:tcPr>
          <w:tcW w:w="3600" w:type="dxa"/>
        </w:tcPr>
        <w:p w14:paraId="0A8F422D" w14:textId="77777777" w:rsidR="50FC649A" w:rsidRDefault="50FC649A" w:rsidP="50FC649A">
          <w:pPr>
            <w:pStyle w:val="Header"/>
            <w:ind w:left="-115"/>
          </w:pPr>
        </w:p>
      </w:tc>
      <w:tc>
        <w:tcPr>
          <w:tcW w:w="3600" w:type="dxa"/>
        </w:tcPr>
        <w:p w14:paraId="34EA6FA5" w14:textId="77777777" w:rsidR="50FC649A" w:rsidRDefault="50FC649A" w:rsidP="50FC649A">
          <w:pPr>
            <w:pStyle w:val="Header"/>
            <w:jc w:val="center"/>
          </w:pPr>
        </w:p>
      </w:tc>
      <w:tc>
        <w:tcPr>
          <w:tcW w:w="3600" w:type="dxa"/>
        </w:tcPr>
        <w:p w14:paraId="20C9E8BB" w14:textId="77777777" w:rsidR="50FC649A" w:rsidRDefault="50FC649A" w:rsidP="50FC649A">
          <w:pPr>
            <w:pStyle w:val="Header"/>
            <w:ind w:right="-115"/>
            <w:jc w:val="right"/>
          </w:pPr>
        </w:p>
      </w:tc>
    </w:tr>
  </w:tbl>
  <w:p w14:paraId="6E1B290F" w14:textId="77777777" w:rsidR="50FC649A" w:rsidRDefault="50FC649A" w:rsidP="50FC64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193A" w14:textId="77777777" w:rsidR="009D07B3" w:rsidRDefault="009D07B3">
    <w:pPr>
      <w:pStyle w:val="Header"/>
    </w:pPr>
    <w:r>
      <w:rPr>
        <w:b/>
        <w:noProof/>
        <w:color w:val="007499"/>
      </w:rPr>
      <mc:AlternateContent>
        <mc:Choice Requires="wps">
          <w:drawing>
            <wp:anchor distT="0" distB="0" distL="114300" distR="114300" simplePos="0" relativeHeight="251658240" behindDoc="1" locked="0" layoutInCell="1" allowOverlap="1" wp14:anchorId="26AB7719" wp14:editId="23466813">
              <wp:simplePos x="0" y="0"/>
              <wp:positionH relativeFrom="column">
                <wp:posOffset>3265170</wp:posOffset>
              </wp:positionH>
              <wp:positionV relativeFrom="paragraph">
                <wp:posOffset>-4248785</wp:posOffset>
              </wp:positionV>
              <wp:extent cx="486410" cy="8066405"/>
              <wp:effectExtent l="0" t="5398" r="0" b="0"/>
              <wp:wrapNone/>
              <wp:docPr id="7"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486410" cy="8066405"/>
                      </a:xfrm>
                      <a:prstGeom prst="rect">
                        <a:avLst/>
                      </a:prstGeom>
                      <a:gradFill flip="none" rotWithShape="1">
                        <a:gsLst>
                          <a:gs pos="0">
                            <a:srgbClr val="00A3DA"/>
                          </a:gs>
                          <a:gs pos="100000">
                            <a:srgbClr val="007499"/>
                          </a:gs>
                        </a:gsLst>
                        <a:lin ang="0" scaled="1"/>
                        <a:tileRect/>
                      </a:gra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E4D906" id="Rectangle 7" o:spid="_x0000_s1026" alt="&quot;&quot;" style="position:absolute;margin-left:257.1pt;margin-top:-334.55pt;width:38.3pt;height:635.1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" fillcolor="#00a3da" stroked="f">
              <v:fill color2="#007499" rotate="t" angle="90" focus="100%" type="gradient"/>
            </v:rect>
          </w:pict>
        </mc:Fallback>
      </mc:AlternateContent>
    </w:r>
    <w:r>
      <w:rPr>
        <w:b/>
        <w:noProof/>
        <w:color w:val="007499"/>
      </w:rPr>
      <w:drawing>
        <wp:anchor distT="0" distB="0" distL="114300" distR="114300" simplePos="0" relativeHeight="251658241" behindDoc="1" locked="0" layoutInCell="1" allowOverlap="1" wp14:anchorId="1E5AAEED" wp14:editId="28E2638C">
          <wp:simplePos x="0" y="0"/>
          <wp:positionH relativeFrom="column">
            <wp:posOffset>5164065</wp:posOffset>
          </wp:positionH>
          <wp:positionV relativeFrom="paragraph">
            <wp:posOffset>-290195</wp:posOffset>
          </wp:positionV>
          <wp:extent cx="1813829" cy="590309"/>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829" cy="59030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6A0" w:firstRow="1" w:lastRow="0" w:firstColumn="1" w:lastColumn="0" w:noHBand="1" w:noVBand="1"/>
    </w:tblPr>
    <w:tblGrid>
      <w:gridCol w:w="3600"/>
      <w:gridCol w:w="3600"/>
      <w:gridCol w:w="3600"/>
    </w:tblGrid>
    <w:tr w:rsidR="008D2E46" w14:paraId="2F6F3C54" w14:textId="77777777" w:rsidTr="00FE0525">
      <w:tc>
        <w:tcPr>
          <w:tcW w:w="3600" w:type="dxa"/>
        </w:tcPr>
        <w:p w14:paraId="33B07D98" w14:textId="77777777" w:rsidR="008D2E46" w:rsidRDefault="008D2E46" w:rsidP="50FC649A">
          <w:pPr>
            <w:pStyle w:val="Header"/>
            <w:ind w:left="-115"/>
          </w:pPr>
        </w:p>
      </w:tc>
      <w:tc>
        <w:tcPr>
          <w:tcW w:w="3600" w:type="dxa"/>
        </w:tcPr>
        <w:p w14:paraId="14CF0F15" w14:textId="77777777" w:rsidR="008D2E46" w:rsidRDefault="008D2E46" w:rsidP="50FC649A">
          <w:pPr>
            <w:pStyle w:val="Header"/>
            <w:jc w:val="center"/>
          </w:pPr>
        </w:p>
      </w:tc>
      <w:tc>
        <w:tcPr>
          <w:tcW w:w="3600" w:type="dxa"/>
        </w:tcPr>
        <w:p w14:paraId="66824A74" w14:textId="77777777" w:rsidR="008D2E46" w:rsidRDefault="008D2E46" w:rsidP="50FC649A">
          <w:pPr>
            <w:pStyle w:val="Header"/>
            <w:ind w:right="-115"/>
            <w:jc w:val="right"/>
          </w:pPr>
        </w:p>
      </w:tc>
    </w:tr>
  </w:tbl>
  <w:p w14:paraId="596A237A" w14:textId="77777777" w:rsidR="008D2E46" w:rsidRDefault="008D2E46" w:rsidP="50FC649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AA9D9" w14:textId="22132BF1" w:rsidR="008D2E46" w:rsidRDefault="008D2E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E47D" w14:textId="77777777" w:rsidR="50FC649A" w:rsidRDefault="50FC649A" w:rsidP="50FC649A">
    <w:pPr>
      <w:pStyle w:val="Header"/>
    </w:pPr>
  </w:p>
</w:hdr>
</file>

<file path=word/intelligence2.xml><?xml version="1.0" encoding="utf-8"?>
<int2:intelligence xmlns:int2="http://schemas.microsoft.com/office/intelligence/2020/intelligence" xmlns:oel="http://schemas.microsoft.com/office/2019/extlst">
  <int2:observations>
    <int2:textHash int2:hashCode="D3lOuyT9sL9S5h" int2:id="hZrpVb5r">
      <int2:state int2:value="Rejected" int2:type="LegacyProofing"/>
    </int2:textHash>
    <int2:textHash int2:hashCode="hX24MkHv8E6nvj" int2:id="nPVbAtO5">
      <int2:state int2:value="Rejected" int2:type="AugLoop_Acronyms_AcronymsCritique"/>
    </int2:textHash>
    <int2:bookmark int2:bookmarkName="_Int_o04aZQkf" int2:invalidationBookmarkName="" int2:hashCode="tlRjy2pCoX3lFK" int2:id="zf9zqO2S">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74D9"/>
    <w:multiLevelType w:val="hybridMultilevel"/>
    <w:tmpl w:val="89CCBF9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0817DE"/>
    <w:multiLevelType w:val="hybridMultilevel"/>
    <w:tmpl w:val="AD285F0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9C1D4C"/>
    <w:multiLevelType w:val="hybridMultilevel"/>
    <w:tmpl w:val="14F8B39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616D72"/>
    <w:multiLevelType w:val="hybridMultilevel"/>
    <w:tmpl w:val="E73209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2677F9"/>
    <w:multiLevelType w:val="hybridMultilevel"/>
    <w:tmpl w:val="0A0CBF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89F7A16"/>
    <w:multiLevelType w:val="hybridMultilevel"/>
    <w:tmpl w:val="4738815E"/>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A36F59"/>
    <w:multiLevelType w:val="hybridMultilevel"/>
    <w:tmpl w:val="117AF7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DD0890"/>
    <w:multiLevelType w:val="hybridMultilevel"/>
    <w:tmpl w:val="69B8287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45F2CC4"/>
    <w:multiLevelType w:val="hybridMultilevel"/>
    <w:tmpl w:val="306E4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4A4082"/>
    <w:multiLevelType w:val="hybridMultilevel"/>
    <w:tmpl w:val="1C5E9388"/>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E003DD"/>
    <w:multiLevelType w:val="hybridMultilevel"/>
    <w:tmpl w:val="AB7C47B8"/>
    <w:lvl w:ilvl="0" w:tplc="AF34075A">
      <w:start w:val="1"/>
      <w:numFmt w:val="bullet"/>
      <w:lvlText w:val=""/>
      <w:lvlJc w:val="left"/>
      <w:pPr>
        <w:ind w:left="720" w:hanging="360"/>
      </w:pPr>
      <w:rPr>
        <w:rFonts w:ascii="Symbol" w:hAnsi="Symbol" w:hint="default"/>
      </w:rPr>
    </w:lvl>
    <w:lvl w:ilvl="1" w:tplc="5C1CF1BC">
      <w:start w:val="1"/>
      <w:numFmt w:val="bullet"/>
      <w:lvlText w:val="o"/>
      <w:lvlJc w:val="left"/>
      <w:pPr>
        <w:ind w:left="1440" w:hanging="360"/>
      </w:pPr>
      <w:rPr>
        <w:rFonts w:ascii="Courier New" w:hAnsi="Courier New" w:hint="default"/>
      </w:rPr>
    </w:lvl>
    <w:lvl w:ilvl="2" w:tplc="4C781D8A">
      <w:start w:val="1"/>
      <w:numFmt w:val="bullet"/>
      <w:lvlText w:val=""/>
      <w:lvlJc w:val="left"/>
      <w:pPr>
        <w:ind w:left="2160" w:hanging="360"/>
      </w:pPr>
      <w:rPr>
        <w:rFonts w:ascii="Wingdings" w:hAnsi="Wingdings" w:hint="default"/>
      </w:rPr>
    </w:lvl>
    <w:lvl w:ilvl="3" w:tplc="B300A64C">
      <w:start w:val="1"/>
      <w:numFmt w:val="bullet"/>
      <w:lvlText w:val=""/>
      <w:lvlJc w:val="left"/>
      <w:pPr>
        <w:ind w:left="2880" w:hanging="360"/>
      </w:pPr>
      <w:rPr>
        <w:rFonts w:ascii="Symbol" w:hAnsi="Symbol" w:hint="default"/>
      </w:rPr>
    </w:lvl>
    <w:lvl w:ilvl="4" w:tplc="1FF6823C">
      <w:start w:val="1"/>
      <w:numFmt w:val="bullet"/>
      <w:lvlText w:val="o"/>
      <w:lvlJc w:val="left"/>
      <w:pPr>
        <w:ind w:left="3600" w:hanging="360"/>
      </w:pPr>
      <w:rPr>
        <w:rFonts w:ascii="Courier New" w:hAnsi="Courier New" w:hint="default"/>
      </w:rPr>
    </w:lvl>
    <w:lvl w:ilvl="5" w:tplc="AE1ACF90">
      <w:start w:val="1"/>
      <w:numFmt w:val="bullet"/>
      <w:lvlText w:val=""/>
      <w:lvlJc w:val="left"/>
      <w:pPr>
        <w:ind w:left="4320" w:hanging="360"/>
      </w:pPr>
      <w:rPr>
        <w:rFonts w:ascii="Wingdings" w:hAnsi="Wingdings" w:hint="default"/>
      </w:rPr>
    </w:lvl>
    <w:lvl w:ilvl="6" w:tplc="7DCC64A2">
      <w:start w:val="1"/>
      <w:numFmt w:val="bullet"/>
      <w:lvlText w:val=""/>
      <w:lvlJc w:val="left"/>
      <w:pPr>
        <w:ind w:left="5040" w:hanging="360"/>
      </w:pPr>
      <w:rPr>
        <w:rFonts w:ascii="Symbol" w:hAnsi="Symbol" w:hint="default"/>
      </w:rPr>
    </w:lvl>
    <w:lvl w:ilvl="7" w:tplc="2182C54E">
      <w:start w:val="1"/>
      <w:numFmt w:val="bullet"/>
      <w:lvlText w:val="o"/>
      <w:lvlJc w:val="left"/>
      <w:pPr>
        <w:ind w:left="5760" w:hanging="360"/>
      </w:pPr>
      <w:rPr>
        <w:rFonts w:ascii="Courier New" w:hAnsi="Courier New" w:hint="default"/>
      </w:rPr>
    </w:lvl>
    <w:lvl w:ilvl="8" w:tplc="C2DC1C2A">
      <w:start w:val="1"/>
      <w:numFmt w:val="bullet"/>
      <w:lvlText w:val=""/>
      <w:lvlJc w:val="left"/>
      <w:pPr>
        <w:ind w:left="6480" w:hanging="360"/>
      </w:pPr>
      <w:rPr>
        <w:rFonts w:ascii="Wingdings" w:hAnsi="Wingdings" w:hint="default"/>
      </w:rPr>
    </w:lvl>
  </w:abstractNum>
  <w:abstractNum w:abstractNumId="11" w15:restartNumberingAfterBreak="0">
    <w:nsid w:val="1D241E04"/>
    <w:multiLevelType w:val="hybridMultilevel"/>
    <w:tmpl w:val="BA328678"/>
    <w:lvl w:ilvl="0" w:tplc="99640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A3DB8"/>
    <w:multiLevelType w:val="hybridMultilevel"/>
    <w:tmpl w:val="F2A8E1B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271139"/>
    <w:multiLevelType w:val="hybridMultilevel"/>
    <w:tmpl w:val="3538F4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044B33"/>
    <w:multiLevelType w:val="hybridMultilevel"/>
    <w:tmpl w:val="89CCBF9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06F52B4"/>
    <w:multiLevelType w:val="hybridMultilevel"/>
    <w:tmpl w:val="223258D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8232FC"/>
    <w:multiLevelType w:val="hybridMultilevel"/>
    <w:tmpl w:val="53A2DB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E7394B"/>
    <w:multiLevelType w:val="hybridMultilevel"/>
    <w:tmpl w:val="515C852E"/>
    <w:lvl w:ilvl="0" w:tplc="AB8E1492">
      <w:start w:val="1"/>
      <w:numFmt w:val="bullet"/>
      <w:lvlText w:val=""/>
      <w:lvlJc w:val="left"/>
      <w:pPr>
        <w:ind w:left="720" w:hanging="360"/>
      </w:pPr>
      <w:rPr>
        <w:rFonts w:ascii="Symbol" w:hAnsi="Symbol" w:hint="default"/>
      </w:rPr>
    </w:lvl>
    <w:lvl w:ilvl="1" w:tplc="6FDE23EE">
      <w:start w:val="1"/>
      <w:numFmt w:val="bullet"/>
      <w:lvlText w:val="o"/>
      <w:lvlJc w:val="left"/>
      <w:pPr>
        <w:ind w:left="1440" w:hanging="360"/>
      </w:pPr>
      <w:rPr>
        <w:rFonts w:ascii="Courier New" w:hAnsi="Courier New" w:hint="default"/>
      </w:rPr>
    </w:lvl>
    <w:lvl w:ilvl="2" w:tplc="EC9A6F2E">
      <w:start w:val="1"/>
      <w:numFmt w:val="bullet"/>
      <w:lvlText w:val=""/>
      <w:lvlJc w:val="left"/>
      <w:pPr>
        <w:ind w:left="2160" w:hanging="360"/>
      </w:pPr>
      <w:rPr>
        <w:rFonts w:ascii="Wingdings" w:hAnsi="Wingdings" w:hint="default"/>
      </w:rPr>
    </w:lvl>
    <w:lvl w:ilvl="3" w:tplc="BD80587E">
      <w:start w:val="1"/>
      <w:numFmt w:val="bullet"/>
      <w:lvlText w:val=""/>
      <w:lvlJc w:val="left"/>
      <w:pPr>
        <w:ind w:left="2880" w:hanging="360"/>
      </w:pPr>
      <w:rPr>
        <w:rFonts w:ascii="Symbol" w:hAnsi="Symbol" w:hint="default"/>
      </w:rPr>
    </w:lvl>
    <w:lvl w:ilvl="4" w:tplc="4B66E51A">
      <w:start w:val="1"/>
      <w:numFmt w:val="bullet"/>
      <w:lvlText w:val="o"/>
      <w:lvlJc w:val="left"/>
      <w:pPr>
        <w:ind w:left="3600" w:hanging="360"/>
      </w:pPr>
      <w:rPr>
        <w:rFonts w:ascii="Courier New" w:hAnsi="Courier New" w:hint="default"/>
      </w:rPr>
    </w:lvl>
    <w:lvl w:ilvl="5" w:tplc="A31CE872">
      <w:start w:val="1"/>
      <w:numFmt w:val="bullet"/>
      <w:lvlText w:val=""/>
      <w:lvlJc w:val="left"/>
      <w:pPr>
        <w:ind w:left="4320" w:hanging="360"/>
      </w:pPr>
      <w:rPr>
        <w:rFonts w:ascii="Wingdings" w:hAnsi="Wingdings" w:hint="default"/>
      </w:rPr>
    </w:lvl>
    <w:lvl w:ilvl="6" w:tplc="01E87A78">
      <w:start w:val="1"/>
      <w:numFmt w:val="bullet"/>
      <w:lvlText w:val=""/>
      <w:lvlJc w:val="left"/>
      <w:pPr>
        <w:ind w:left="5040" w:hanging="360"/>
      </w:pPr>
      <w:rPr>
        <w:rFonts w:ascii="Symbol" w:hAnsi="Symbol" w:hint="default"/>
      </w:rPr>
    </w:lvl>
    <w:lvl w:ilvl="7" w:tplc="DAC8E3D8">
      <w:start w:val="1"/>
      <w:numFmt w:val="bullet"/>
      <w:lvlText w:val="o"/>
      <w:lvlJc w:val="left"/>
      <w:pPr>
        <w:ind w:left="5760" w:hanging="360"/>
      </w:pPr>
      <w:rPr>
        <w:rFonts w:ascii="Courier New" w:hAnsi="Courier New" w:hint="default"/>
      </w:rPr>
    </w:lvl>
    <w:lvl w:ilvl="8" w:tplc="64DCE240">
      <w:start w:val="1"/>
      <w:numFmt w:val="bullet"/>
      <w:lvlText w:val=""/>
      <w:lvlJc w:val="left"/>
      <w:pPr>
        <w:ind w:left="6480" w:hanging="360"/>
      </w:pPr>
      <w:rPr>
        <w:rFonts w:ascii="Wingdings" w:hAnsi="Wingdings" w:hint="default"/>
      </w:rPr>
    </w:lvl>
  </w:abstractNum>
  <w:abstractNum w:abstractNumId="18" w15:restartNumberingAfterBreak="0">
    <w:nsid w:val="32D60C5A"/>
    <w:multiLevelType w:val="hybridMultilevel"/>
    <w:tmpl w:val="69B828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734AF1"/>
    <w:multiLevelType w:val="hybridMultilevel"/>
    <w:tmpl w:val="47645CAE"/>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6B36DA"/>
    <w:multiLevelType w:val="hybridMultilevel"/>
    <w:tmpl w:val="A61C1436"/>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D71276B"/>
    <w:multiLevelType w:val="hybridMultilevel"/>
    <w:tmpl w:val="FCBE9CE6"/>
    <w:lvl w:ilvl="0" w:tplc="B96A875E">
      <w:start w:val="1"/>
      <w:numFmt w:val="bullet"/>
      <w:lvlText w:val=""/>
      <w:lvlJc w:val="left"/>
      <w:pPr>
        <w:ind w:left="720" w:hanging="360"/>
      </w:pPr>
      <w:rPr>
        <w:rFonts w:ascii="Symbol" w:hAnsi="Symbol" w:hint="default"/>
      </w:rPr>
    </w:lvl>
    <w:lvl w:ilvl="1" w:tplc="93C67684">
      <w:start w:val="1"/>
      <w:numFmt w:val="bullet"/>
      <w:lvlText w:val="o"/>
      <w:lvlJc w:val="left"/>
      <w:pPr>
        <w:ind w:left="1440" w:hanging="360"/>
      </w:pPr>
      <w:rPr>
        <w:rFonts w:ascii="Courier New" w:hAnsi="Courier New" w:hint="default"/>
      </w:rPr>
    </w:lvl>
    <w:lvl w:ilvl="2" w:tplc="2CE816EE">
      <w:start w:val="1"/>
      <w:numFmt w:val="bullet"/>
      <w:lvlText w:val=""/>
      <w:lvlJc w:val="left"/>
      <w:pPr>
        <w:ind w:left="2160" w:hanging="360"/>
      </w:pPr>
      <w:rPr>
        <w:rFonts w:ascii="Wingdings" w:hAnsi="Wingdings" w:hint="default"/>
      </w:rPr>
    </w:lvl>
    <w:lvl w:ilvl="3" w:tplc="2F82E494">
      <w:start w:val="1"/>
      <w:numFmt w:val="bullet"/>
      <w:lvlText w:val=""/>
      <w:lvlJc w:val="left"/>
      <w:pPr>
        <w:ind w:left="2880" w:hanging="360"/>
      </w:pPr>
      <w:rPr>
        <w:rFonts w:ascii="Symbol" w:hAnsi="Symbol" w:hint="default"/>
      </w:rPr>
    </w:lvl>
    <w:lvl w:ilvl="4" w:tplc="8C3E90E0">
      <w:start w:val="1"/>
      <w:numFmt w:val="bullet"/>
      <w:lvlText w:val="o"/>
      <w:lvlJc w:val="left"/>
      <w:pPr>
        <w:ind w:left="3600" w:hanging="360"/>
      </w:pPr>
      <w:rPr>
        <w:rFonts w:ascii="Courier New" w:hAnsi="Courier New" w:hint="default"/>
      </w:rPr>
    </w:lvl>
    <w:lvl w:ilvl="5" w:tplc="4C48C02E">
      <w:start w:val="1"/>
      <w:numFmt w:val="bullet"/>
      <w:lvlText w:val=""/>
      <w:lvlJc w:val="left"/>
      <w:pPr>
        <w:ind w:left="4320" w:hanging="360"/>
      </w:pPr>
      <w:rPr>
        <w:rFonts w:ascii="Wingdings" w:hAnsi="Wingdings" w:hint="default"/>
      </w:rPr>
    </w:lvl>
    <w:lvl w:ilvl="6" w:tplc="21F61AE4">
      <w:start w:val="1"/>
      <w:numFmt w:val="bullet"/>
      <w:lvlText w:val=""/>
      <w:lvlJc w:val="left"/>
      <w:pPr>
        <w:ind w:left="5040" w:hanging="360"/>
      </w:pPr>
      <w:rPr>
        <w:rFonts w:ascii="Symbol" w:hAnsi="Symbol" w:hint="default"/>
      </w:rPr>
    </w:lvl>
    <w:lvl w:ilvl="7" w:tplc="020A7582">
      <w:start w:val="1"/>
      <w:numFmt w:val="bullet"/>
      <w:lvlText w:val="o"/>
      <w:lvlJc w:val="left"/>
      <w:pPr>
        <w:ind w:left="5760" w:hanging="360"/>
      </w:pPr>
      <w:rPr>
        <w:rFonts w:ascii="Courier New" w:hAnsi="Courier New" w:hint="default"/>
      </w:rPr>
    </w:lvl>
    <w:lvl w:ilvl="8" w:tplc="9A5C6584">
      <w:start w:val="1"/>
      <w:numFmt w:val="bullet"/>
      <w:lvlText w:val=""/>
      <w:lvlJc w:val="left"/>
      <w:pPr>
        <w:ind w:left="6480" w:hanging="360"/>
      </w:pPr>
      <w:rPr>
        <w:rFonts w:ascii="Wingdings" w:hAnsi="Wingdings" w:hint="default"/>
      </w:rPr>
    </w:lvl>
  </w:abstractNum>
  <w:abstractNum w:abstractNumId="22" w15:restartNumberingAfterBreak="0">
    <w:nsid w:val="4DDC2B5F"/>
    <w:multiLevelType w:val="hybridMultilevel"/>
    <w:tmpl w:val="117AF7BA"/>
    <w:lvl w:ilvl="0" w:tplc="5B46EFF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37331E"/>
    <w:multiLevelType w:val="hybridMultilevel"/>
    <w:tmpl w:val="FB382F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C92DD2"/>
    <w:multiLevelType w:val="hybridMultilevel"/>
    <w:tmpl w:val="07F22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CC55CD"/>
    <w:multiLevelType w:val="hybridMultilevel"/>
    <w:tmpl w:val="68BC50DA"/>
    <w:lvl w:ilvl="0" w:tplc="4EEE7C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A4AF7"/>
    <w:multiLevelType w:val="hybridMultilevel"/>
    <w:tmpl w:val="79984ECA"/>
    <w:lvl w:ilvl="0" w:tplc="1B90D7FE">
      <w:start w:val="1"/>
      <w:numFmt w:val="bullet"/>
      <w:lvlText w:val=""/>
      <w:lvlJc w:val="left"/>
      <w:pPr>
        <w:ind w:left="1080" w:hanging="360"/>
      </w:pPr>
      <w:rPr>
        <w:rFonts w:ascii="Symbol" w:hAnsi="Symbol" w:hint="default"/>
      </w:rPr>
    </w:lvl>
    <w:lvl w:ilvl="1" w:tplc="E3360F1A">
      <w:start w:val="1"/>
      <w:numFmt w:val="bullet"/>
      <w:lvlText w:val="o"/>
      <w:lvlJc w:val="left"/>
      <w:pPr>
        <w:ind w:left="1800" w:hanging="360"/>
      </w:pPr>
      <w:rPr>
        <w:rFonts w:ascii="Courier New" w:hAnsi="Courier New" w:hint="default"/>
      </w:rPr>
    </w:lvl>
    <w:lvl w:ilvl="2" w:tplc="C80033F8">
      <w:start w:val="1"/>
      <w:numFmt w:val="bullet"/>
      <w:lvlText w:val=""/>
      <w:lvlJc w:val="left"/>
      <w:pPr>
        <w:ind w:left="2520" w:hanging="360"/>
      </w:pPr>
      <w:rPr>
        <w:rFonts w:ascii="Wingdings" w:hAnsi="Wingdings" w:hint="default"/>
      </w:rPr>
    </w:lvl>
    <w:lvl w:ilvl="3" w:tplc="F76CB68E">
      <w:start w:val="1"/>
      <w:numFmt w:val="bullet"/>
      <w:lvlText w:val=""/>
      <w:lvlJc w:val="left"/>
      <w:pPr>
        <w:ind w:left="3240" w:hanging="360"/>
      </w:pPr>
      <w:rPr>
        <w:rFonts w:ascii="Symbol" w:hAnsi="Symbol" w:hint="default"/>
      </w:rPr>
    </w:lvl>
    <w:lvl w:ilvl="4" w:tplc="15C44D9A">
      <w:start w:val="1"/>
      <w:numFmt w:val="bullet"/>
      <w:lvlText w:val="o"/>
      <w:lvlJc w:val="left"/>
      <w:pPr>
        <w:ind w:left="3960" w:hanging="360"/>
      </w:pPr>
      <w:rPr>
        <w:rFonts w:ascii="Courier New" w:hAnsi="Courier New" w:hint="default"/>
      </w:rPr>
    </w:lvl>
    <w:lvl w:ilvl="5" w:tplc="77AA4204">
      <w:start w:val="1"/>
      <w:numFmt w:val="bullet"/>
      <w:lvlText w:val=""/>
      <w:lvlJc w:val="left"/>
      <w:pPr>
        <w:ind w:left="4680" w:hanging="360"/>
      </w:pPr>
      <w:rPr>
        <w:rFonts w:ascii="Wingdings" w:hAnsi="Wingdings" w:hint="default"/>
      </w:rPr>
    </w:lvl>
    <w:lvl w:ilvl="6" w:tplc="08C0FFA6">
      <w:start w:val="1"/>
      <w:numFmt w:val="bullet"/>
      <w:lvlText w:val=""/>
      <w:lvlJc w:val="left"/>
      <w:pPr>
        <w:ind w:left="5400" w:hanging="360"/>
      </w:pPr>
      <w:rPr>
        <w:rFonts w:ascii="Symbol" w:hAnsi="Symbol" w:hint="default"/>
      </w:rPr>
    </w:lvl>
    <w:lvl w:ilvl="7" w:tplc="4C0A6C6C">
      <w:start w:val="1"/>
      <w:numFmt w:val="bullet"/>
      <w:lvlText w:val="o"/>
      <w:lvlJc w:val="left"/>
      <w:pPr>
        <w:ind w:left="6120" w:hanging="360"/>
      </w:pPr>
      <w:rPr>
        <w:rFonts w:ascii="Courier New" w:hAnsi="Courier New" w:hint="default"/>
      </w:rPr>
    </w:lvl>
    <w:lvl w:ilvl="8" w:tplc="F2649286">
      <w:start w:val="1"/>
      <w:numFmt w:val="bullet"/>
      <w:lvlText w:val=""/>
      <w:lvlJc w:val="left"/>
      <w:pPr>
        <w:ind w:left="6840" w:hanging="360"/>
      </w:pPr>
      <w:rPr>
        <w:rFonts w:ascii="Wingdings" w:hAnsi="Wingdings" w:hint="default"/>
      </w:rPr>
    </w:lvl>
  </w:abstractNum>
  <w:abstractNum w:abstractNumId="27" w15:restartNumberingAfterBreak="0">
    <w:nsid w:val="5C420BD2"/>
    <w:multiLevelType w:val="hybridMultilevel"/>
    <w:tmpl w:val="42563704"/>
    <w:lvl w:ilvl="0" w:tplc="087A7F5E">
      <w:start w:val="1"/>
      <w:numFmt w:val="bullet"/>
      <w:lvlText w:val=""/>
      <w:lvlJc w:val="left"/>
      <w:pPr>
        <w:ind w:left="720" w:hanging="360"/>
      </w:pPr>
      <w:rPr>
        <w:rFonts w:ascii="Symbol" w:hAnsi="Symbol" w:hint="default"/>
      </w:rPr>
    </w:lvl>
    <w:lvl w:ilvl="1" w:tplc="DD8AB5B0">
      <w:start w:val="1"/>
      <w:numFmt w:val="bullet"/>
      <w:lvlText w:val="o"/>
      <w:lvlJc w:val="left"/>
      <w:pPr>
        <w:ind w:left="1440" w:hanging="360"/>
      </w:pPr>
      <w:rPr>
        <w:rFonts w:ascii="Courier New" w:hAnsi="Courier New" w:hint="default"/>
      </w:rPr>
    </w:lvl>
    <w:lvl w:ilvl="2" w:tplc="A70033F6">
      <w:start w:val="1"/>
      <w:numFmt w:val="bullet"/>
      <w:lvlText w:val=""/>
      <w:lvlJc w:val="left"/>
      <w:pPr>
        <w:ind w:left="2160" w:hanging="360"/>
      </w:pPr>
      <w:rPr>
        <w:rFonts w:ascii="Wingdings" w:hAnsi="Wingdings" w:hint="default"/>
      </w:rPr>
    </w:lvl>
    <w:lvl w:ilvl="3" w:tplc="F58214CC">
      <w:start w:val="1"/>
      <w:numFmt w:val="bullet"/>
      <w:lvlText w:val=""/>
      <w:lvlJc w:val="left"/>
      <w:pPr>
        <w:ind w:left="2880" w:hanging="360"/>
      </w:pPr>
      <w:rPr>
        <w:rFonts w:ascii="Symbol" w:hAnsi="Symbol" w:hint="default"/>
      </w:rPr>
    </w:lvl>
    <w:lvl w:ilvl="4" w:tplc="15C0B608">
      <w:start w:val="1"/>
      <w:numFmt w:val="bullet"/>
      <w:lvlText w:val="o"/>
      <w:lvlJc w:val="left"/>
      <w:pPr>
        <w:ind w:left="3600" w:hanging="360"/>
      </w:pPr>
      <w:rPr>
        <w:rFonts w:ascii="Courier New" w:hAnsi="Courier New" w:hint="default"/>
      </w:rPr>
    </w:lvl>
    <w:lvl w:ilvl="5" w:tplc="DBDC059C">
      <w:start w:val="1"/>
      <w:numFmt w:val="bullet"/>
      <w:lvlText w:val=""/>
      <w:lvlJc w:val="left"/>
      <w:pPr>
        <w:ind w:left="4320" w:hanging="360"/>
      </w:pPr>
      <w:rPr>
        <w:rFonts w:ascii="Wingdings" w:hAnsi="Wingdings" w:hint="default"/>
      </w:rPr>
    </w:lvl>
    <w:lvl w:ilvl="6" w:tplc="76B8EE38">
      <w:start w:val="1"/>
      <w:numFmt w:val="bullet"/>
      <w:lvlText w:val=""/>
      <w:lvlJc w:val="left"/>
      <w:pPr>
        <w:ind w:left="5040" w:hanging="360"/>
      </w:pPr>
      <w:rPr>
        <w:rFonts w:ascii="Symbol" w:hAnsi="Symbol" w:hint="default"/>
      </w:rPr>
    </w:lvl>
    <w:lvl w:ilvl="7" w:tplc="6B006486">
      <w:start w:val="1"/>
      <w:numFmt w:val="bullet"/>
      <w:lvlText w:val="o"/>
      <w:lvlJc w:val="left"/>
      <w:pPr>
        <w:ind w:left="5760" w:hanging="360"/>
      </w:pPr>
      <w:rPr>
        <w:rFonts w:ascii="Courier New" w:hAnsi="Courier New" w:hint="default"/>
      </w:rPr>
    </w:lvl>
    <w:lvl w:ilvl="8" w:tplc="FA066866">
      <w:start w:val="1"/>
      <w:numFmt w:val="bullet"/>
      <w:lvlText w:val=""/>
      <w:lvlJc w:val="left"/>
      <w:pPr>
        <w:ind w:left="6480" w:hanging="360"/>
      </w:pPr>
      <w:rPr>
        <w:rFonts w:ascii="Wingdings" w:hAnsi="Wingdings" w:hint="default"/>
      </w:rPr>
    </w:lvl>
  </w:abstractNum>
  <w:abstractNum w:abstractNumId="28" w15:restartNumberingAfterBreak="0">
    <w:nsid w:val="5FA20B98"/>
    <w:multiLevelType w:val="hybridMultilevel"/>
    <w:tmpl w:val="263E66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08637BC"/>
    <w:multiLevelType w:val="hybridMultilevel"/>
    <w:tmpl w:val="A20077BA"/>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3BB49AF"/>
    <w:multiLevelType w:val="hybridMultilevel"/>
    <w:tmpl w:val="C55608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22260"/>
    <w:multiLevelType w:val="hybridMultilevel"/>
    <w:tmpl w:val="7C2C44E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7027EE4"/>
    <w:multiLevelType w:val="hybridMultilevel"/>
    <w:tmpl w:val="A7840FC2"/>
    <w:lvl w:ilvl="0" w:tplc="094A9FD0">
      <w:start w:val="1"/>
      <w:numFmt w:val="bullet"/>
      <w:lvlText w:val=""/>
      <w:lvlJc w:val="left"/>
      <w:pPr>
        <w:ind w:left="720" w:hanging="360"/>
      </w:pPr>
      <w:rPr>
        <w:rFonts w:ascii="Symbol" w:hAnsi="Symbol" w:hint="default"/>
      </w:rPr>
    </w:lvl>
    <w:lvl w:ilvl="1" w:tplc="5A7801AC">
      <w:start w:val="1"/>
      <w:numFmt w:val="bullet"/>
      <w:lvlText w:val="o"/>
      <w:lvlJc w:val="left"/>
      <w:pPr>
        <w:ind w:left="1440" w:hanging="360"/>
      </w:pPr>
      <w:rPr>
        <w:rFonts w:ascii="Courier New" w:hAnsi="Courier New" w:hint="default"/>
      </w:rPr>
    </w:lvl>
    <w:lvl w:ilvl="2" w:tplc="8A3452F2">
      <w:start w:val="1"/>
      <w:numFmt w:val="bullet"/>
      <w:lvlText w:val=""/>
      <w:lvlJc w:val="left"/>
      <w:pPr>
        <w:ind w:left="2160" w:hanging="360"/>
      </w:pPr>
      <w:rPr>
        <w:rFonts w:ascii="Wingdings" w:hAnsi="Wingdings" w:hint="default"/>
      </w:rPr>
    </w:lvl>
    <w:lvl w:ilvl="3" w:tplc="93D024FA">
      <w:start w:val="1"/>
      <w:numFmt w:val="bullet"/>
      <w:lvlText w:val=""/>
      <w:lvlJc w:val="left"/>
      <w:pPr>
        <w:ind w:left="2880" w:hanging="360"/>
      </w:pPr>
      <w:rPr>
        <w:rFonts w:ascii="Symbol" w:hAnsi="Symbol" w:hint="default"/>
      </w:rPr>
    </w:lvl>
    <w:lvl w:ilvl="4" w:tplc="D1CC2818">
      <w:start w:val="1"/>
      <w:numFmt w:val="bullet"/>
      <w:lvlText w:val="o"/>
      <w:lvlJc w:val="left"/>
      <w:pPr>
        <w:ind w:left="3600" w:hanging="360"/>
      </w:pPr>
      <w:rPr>
        <w:rFonts w:ascii="Courier New" w:hAnsi="Courier New" w:hint="default"/>
      </w:rPr>
    </w:lvl>
    <w:lvl w:ilvl="5" w:tplc="870A1858">
      <w:start w:val="1"/>
      <w:numFmt w:val="bullet"/>
      <w:lvlText w:val=""/>
      <w:lvlJc w:val="left"/>
      <w:pPr>
        <w:ind w:left="4320" w:hanging="360"/>
      </w:pPr>
      <w:rPr>
        <w:rFonts w:ascii="Wingdings" w:hAnsi="Wingdings" w:hint="default"/>
      </w:rPr>
    </w:lvl>
    <w:lvl w:ilvl="6" w:tplc="3500BCF2">
      <w:start w:val="1"/>
      <w:numFmt w:val="bullet"/>
      <w:lvlText w:val=""/>
      <w:lvlJc w:val="left"/>
      <w:pPr>
        <w:ind w:left="5040" w:hanging="360"/>
      </w:pPr>
      <w:rPr>
        <w:rFonts w:ascii="Symbol" w:hAnsi="Symbol" w:hint="default"/>
      </w:rPr>
    </w:lvl>
    <w:lvl w:ilvl="7" w:tplc="38BCE172">
      <w:start w:val="1"/>
      <w:numFmt w:val="bullet"/>
      <w:lvlText w:val="o"/>
      <w:lvlJc w:val="left"/>
      <w:pPr>
        <w:ind w:left="5760" w:hanging="360"/>
      </w:pPr>
      <w:rPr>
        <w:rFonts w:ascii="Courier New" w:hAnsi="Courier New" w:hint="default"/>
      </w:rPr>
    </w:lvl>
    <w:lvl w:ilvl="8" w:tplc="660C3F32">
      <w:start w:val="1"/>
      <w:numFmt w:val="bullet"/>
      <w:lvlText w:val=""/>
      <w:lvlJc w:val="left"/>
      <w:pPr>
        <w:ind w:left="6480" w:hanging="360"/>
      </w:pPr>
      <w:rPr>
        <w:rFonts w:ascii="Wingdings" w:hAnsi="Wingdings" w:hint="default"/>
      </w:rPr>
    </w:lvl>
  </w:abstractNum>
  <w:abstractNum w:abstractNumId="33" w15:restartNumberingAfterBreak="0">
    <w:nsid w:val="7345772F"/>
    <w:multiLevelType w:val="hybridMultilevel"/>
    <w:tmpl w:val="0CEE7D46"/>
    <w:lvl w:ilvl="0" w:tplc="6CE4FA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CD707D"/>
    <w:multiLevelType w:val="hybridMultilevel"/>
    <w:tmpl w:val="014626A6"/>
    <w:lvl w:ilvl="0" w:tplc="0A5A86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2178825">
    <w:abstractNumId w:val="32"/>
  </w:num>
  <w:num w:numId="2" w16cid:durableId="1099760815">
    <w:abstractNumId w:val="17"/>
  </w:num>
  <w:num w:numId="3" w16cid:durableId="266930768">
    <w:abstractNumId w:val="10"/>
  </w:num>
  <w:num w:numId="4" w16cid:durableId="1139763624">
    <w:abstractNumId w:val="26"/>
  </w:num>
  <w:num w:numId="5" w16cid:durableId="787814357">
    <w:abstractNumId w:val="27"/>
  </w:num>
  <w:num w:numId="6" w16cid:durableId="1967539417">
    <w:abstractNumId w:val="21"/>
  </w:num>
  <w:num w:numId="7" w16cid:durableId="962224086">
    <w:abstractNumId w:val="18"/>
  </w:num>
  <w:num w:numId="8" w16cid:durableId="931090676">
    <w:abstractNumId w:val="25"/>
  </w:num>
  <w:num w:numId="9" w16cid:durableId="1659386796">
    <w:abstractNumId w:val="30"/>
  </w:num>
  <w:num w:numId="10" w16cid:durableId="2089762821">
    <w:abstractNumId w:val="31"/>
  </w:num>
  <w:num w:numId="11" w16cid:durableId="1538158417">
    <w:abstractNumId w:val="29"/>
  </w:num>
  <w:num w:numId="12" w16cid:durableId="425544799">
    <w:abstractNumId w:val="11"/>
  </w:num>
  <w:num w:numId="13" w16cid:durableId="1162696588">
    <w:abstractNumId w:val="22"/>
  </w:num>
  <w:num w:numId="14" w16cid:durableId="1744647061">
    <w:abstractNumId w:val="5"/>
  </w:num>
  <w:num w:numId="15" w16cid:durableId="194774190">
    <w:abstractNumId w:val="6"/>
  </w:num>
  <w:num w:numId="16" w16cid:durableId="1676230009">
    <w:abstractNumId w:val="34"/>
  </w:num>
  <w:num w:numId="17" w16cid:durableId="447897358">
    <w:abstractNumId w:val="33"/>
  </w:num>
  <w:num w:numId="18" w16cid:durableId="31544300">
    <w:abstractNumId w:val="20"/>
  </w:num>
  <w:num w:numId="19" w16cid:durableId="678895733">
    <w:abstractNumId w:val="7"/>
  </w:num>
  <w:num w:numId="20" w16cid:durableId="2128355934">
    <w:abstractNumId w:val="0"/>
  </w:num>
  <w:num w:numId="21" w16cid:durableId="1565338354">
    <w:abstractNumId w:val="16"/>
  </w:num>
  <w:num w:numId="22" w16cid:durableId="742525996">
    <w:abstractNumId w:val="2"/>
  </w:num>
  <w:num w:numId="23" w16cid:durableId="1318262899">
    <w:abstractNumId w:val="15"/>
  </w:num>
  <w:num w:numId="24" w16cid:durableId="152068005">
    <w:abstractNumId w:val="9"/>
  </w:num>
  <w:num w:numId="25" w16cid:durableId="584192896">
    <w:abstractNumId w:val="14"/>
  </w:num>
  <w:num w:numId="26" w16cid:durableId="1555460120">
    <w:abstractNumId w:val="12"/>
  </w:num>
  <w:num w:numId="27" w16cid:durableId="1348293320">
    <w:abstractNumId w:val="8"/>
  </w:num>
  <w:num w:numId="28" w16cid:durableId="278489320">
    <w:abstractNumId w:val="24"/>
  </w:num>
  <w:num w:numId="29" w16cid:durableId="342972937">
    <w:abstractNumId w:val="19"/>
  </w:num>
  <w:num w:numId="30" w16cid:durableId="559167807">
    <w:abstractNumId w:val="3"/>
  </w:num>
  <w:num w:numId="31" w16cid:durableId="1539733723">
    <w:abstractNumId w:val="13"/>
  </w:num>
  <w:num w:numId="32" w16cid:durableId="879435269">
    <w:abstractNumId w:val="23"/>
  </w:num>
  <w:num w:numId="33" w16cid:durableId="1230113404">
    <w:abstractNumId w:val="1"/>
  </w:num>
  <w:num w:numId="34" w16cid:durableId="1847402144">
    <w:abstractNumId w:val="4"/>
  </w:num>
  <w:num w:numId="35" w16cid:durableId="185026604">
    <w:abstractNumId w:val="2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ri DeGaetano">
    <w15:presenceInfo w15:providerId="AD" w15:userId="S::lori.degaetano_gsa.gov#ext#@eskillz.com::332c9c82-3b35-41e6-aafc-e509c743dd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B05"/>
    <w:rsid w:val="00002854"/>
    <w:rsid w:val="0000422A"/>
    <w:rsid w:val="00005BF9"/>
    <w:rsid w:val="0001721E"/>
    <w:rsid w:val="000220FE"/>
    <w:rsid w:val="00022C4B"/>
    <w:rsid w:val="00023465"/>
    <w:rsid w:val="00023E93"/>
    <w:rsid w:val="000240FF"/>
    <w:rsid w:val="00025701"/>
    <w:rsid w:val="000325AF"/>
    <w:rsid w:val="00041B05"/>
    <w:rsid w:val="00050E9D"/>
    <w:rsid w:val="0006245A"/>
    <w:rsid w:val="00062B52"/>
    <w:rsid w:val="00074408"/>
    <w:rsid w:val="00077C00"/>
    <w:rsid w:val="00080570"/>
    <w:rsid w:val="0008277C"/>
    <w:rsid w:val="00082E72"/>
    <w:rsid w:val="00083793"/>
    <w:rsid w:val="00096B9D"/>
    <w:rsid w:val="000A2197"/>
    <w:rsid w:val="000B3AB7"/>
    <w:rsid w:val="000B482A"/>
    <w:rsid w:val="000B57EF"/>
    <w:rsid w:val="000B67E1"/>
    <w:rsid w:val="000C3820"/>
    <w:rsid w:val="000D1B05"/>
    <w:rsid w:val="000D5834"/>
    <w:rsid w:val="000E3C71"/>
    <w:rsid w:val="000E6E26"/>
    <w:rsid w:val="000E725B"/>
    <w:rsid w:val="000E758A"/>
    <w:rsid w:val="000F08B3"/>
    <w:rsid w:val="000F2359"/>
    <w:rsid w:val="000F2781"/>
    <w:rsid w:val="00100AF0"/>
    <w:rsid w:val="0010132B"/>
    <w:rsid w:val="0010480D"/>
    <w:rsid w:val="001275CA"/>
    <w:rsid w:val="00136C61"/>
    <w:rsid w:val="00137FD2"/>
    <w:rsid w:val="00140B09"/>
    <w:rsid w:val="00142BC4"/>
    <w:rsid w:val="0014385C"/>
    <w:rsid w:val="00150A2E"/>
    <w:rsid w:val="0016151D"/>
    <w:rsid w:val="0016511C"/>
    <w:rsid w:val="00165412"/>
    <w:rsid w:val="0016543C"/>
    <w:rsid w:val="001771DE"/>
    <w:rsid w:val="00177271"/>
    <w:rsid w:val="00180497"/>
    <w:rsid w:val="00181EF7"/>
    <w:rsid w:val="001837E6"/>
    <w:rsid w:val="00185A8B"/>
    <w:rsid w:val="00187F86"/>
    <w:rsid w:val="00190BF4"/>
    <w:rsid w:val="00191CDC"/>
    <w:rsid w:val="0019589D"/>
    <w:rsid w:val="0019706E"/>
    <w:rsid w:val="001A0D07"/>
    <w:rsid w:val="001A48F5"/>
    <w:rsid w:val="001B16FF"/>
    <w:rsid w:val="001C0DBF"/>
    <w:rsid w:val="001C4151"/>
    <w:rsid w:val="001C7B93"/>
    <w:rsid w:val="001D399B"/>
    <w:rsid w:val="001D4206"/>
    <w:rsid w:val="001F0645"/>
    <w:rsid w:val="001F52B1"/>
    <w:rsid w:val="001F536D"/>
    <w:rsid w:val="00201FCC"/>
    <w:rsid w:val="00210146"/>
    <w:rsid w:val="00225948"/>
    <w:rsid w:val="00225A8A"/>
    <w:rsid w:val="00240D38"/>
    <w:rsid w:val="002550A7"/>
    <w:rsid w:val="0025510F"/>
    <w:rsid w:val="002556A9"/>
    <w:rsid w:val="00257E03"/>
    <w:rsid w:val="00276F28"/>
    <w:rsid w:val="002828E1"/>
    <w:rsid w:val="00284CB6"/>
    <w:rsid w:val="002859AF"/>
    <w:rsid w:val="00287265"/>
    <w:rsid w:val="00291CF9"/>
    <w:rsid w:val="00293572"/>
    <w:rsid w:val="002974C3"/>
    <w:rsid w:val="002A4A16"/>
    <w:rsid w:val="002B0001"/>
    <w:rsid w:val="002B19BE"/>
    <w:rsid w:val="002C082C"/>
    <w:rsid w:val="002C23E0"/>
    <w:rsid w:val="002D05D3"/>
    <w:rsid w:val="002D2860"/>
    <w:rsid w:val="002D313C"/>
    <w:rsid w:val="002D5716"/>
    <w:rsid w:val="002D70DA"/>
    <w:rsid w:val="002E17F2"/>
    <w:rsid w:val="002E25B6"/>
    <w:rsid w:val="002E5F10"/>
    <w:rsid w:val="002F1EA0"/>
    <w:rsid w:val="002F2493"/>
    <w:rsid w:val="002F4037"/>
    <w:rsid w:val="00306CC1"/>
    <w:rsid w:val="00310CCC"/>
    <w:rsid w:val="0031343C"/>
    <w:rsid w:val="003158EB"/>
    <w:rsid w:val="00316372"/>
    <w:rsid w:val="00325823"/>
    <w:rsid w:val="00327BCB"/>
    <w:rsid w:val="00327E53"/>
    <w:rsid w:val="0033025C"/>
    <w:rsid w:val="00336D4E"/>
    <w:rsid w:val="00341477"/>
    <w:rsid w:val="0034694D"/>
    <w:rsid w:val="00351438"/>
    <w:rsid w:val="003558D7"/>
    <w:rsid w:val="00355E65"/>
    <w:rsid w:val="003561D7"/>
    <w:rsid w:val="003579F0"/>
    <w:rsid w:val="00363E5D"/>
    <w:rsid w:val="00364EFF"/>
    <w:rsid w:val="0037321F"/>
    <w:rsid w:val="00380804"/>
    <w:rsid w:val="0039144F"/>
    <w:rsid w:val="003928B8"/>
    <w:rsid w:val="003A01FA"/>
    <w:rsid w:val="003A2EC6"/>
    <w:rsid w:val="003A5143"/>
    <w:rsid w:val="003A5A09"/>
    <w:rsid w:val="003B1CB9"/>
    <w:rsid w:val="003B6474"/>
    <w:rsid w:val="003C1856"/>
    <w:rsid w:val="003C62EC"/>
    <w:rsid w:val="003D6E95"/>
    <w:rsid w:val="003E117E"/>
    <w:rsid w:val="003E7DCC"/>
    <w:rsid w:val="003F4BD5"/>
    <w:rsid w:val="003F6457"/>
    <w:rsid w:val="00407324"/>
    <w:rsid w:val="00411057"/>
    <w:rsid w:val="00411FE2"/>
    <w:rsid w:val="00420972"/>
    <w:rsid w:val="00420F1B"/>
    <w:rsid w:val="00421EF2"/>
    <w:rsid w:val="00424776"/>
    <w:rsid w:val="00424E7A"/>
    <w:rsid w:val="00426559"/>
    <w:rsid w:val="00427279"/>
    <w:rsid w:val="004302C0"/>
    <w:rsid w:val="00436B33"/>
    <w:rsid w:val="004370DD"/>
    <w:rsid w:val="004428D2"/>
    <w:rsid w:val="00444EB2"/>
    <w:rsid w:val="0045113F"/>
    <w:rsid w:val="004648A2"/>
    <w:rsid w:val="0047345B"/>
    <w:rsid w:val="0047472F"/>
    <w:rsid w:val="004760EE"/>
    <w:rsid w:val="004772B3"/>
    <w:rsid w:val="00481ABB"/>
    <w:rsid w:val="004863A4"/>
    <w:rsid w:val="00495594"/>
    <w:rsid w:val="00496CF4"/>
    <w:rsid w:val="004A6564"/>
    <w:rsid w:val="004B0DF5"/>
    <w:rsid w:val="004B7ED8"/>
    <w:rsid w:val="004C13BE"/>
    <w:rsid w:val="004C2BB5"/>
    <w:rsid w:val="004C788A"/>
    <w:rsid w:val="004D1769"/>
    <w:rsid w:val="004D393B"/>
    <w:rsid w:val="004D3E6D"/>
    <w:rsid w:val="004E0B0B"/>
    <w:rsid w:val="005013D4"/>
    <w:rsid w:val="00505383"/>
    <w:rsid w:val="005158CD"/>
    <w:rsid w:val="00515903"/>
    <w:rsid w:val="00527DFA"/>
    <w:rsid w:val="0053198A"/>
    <w:rsid w:val="00533899"/>
    <w:rsid w:val="00533E49"/>
    <w:rsid w:val="00535190"/>
    <w:rsid w:val="0053582E"/>
    <w:rsid w:val="00537725"/>
    <w:rsid w:val="00544EE1"/>
    <w:rsid w:val="00545C83"/>
    <w:rsid w:val="00553216"/>
    <w:rsid w:val="005558A7"/>
    <w:rsid w:val="00563C7D"/>
    <w:rsid w:val="00565745"/>
    <w:rsid w:val="00567B99"/>
    <w:rsid w:val="00571172"/>
    <w:rsid w:val="00573390"/>
    <w:rsid w:val="005736A4"/>
    <w:rsid w:val="005742B3"/>
    <w:rsid w:val="00575952"/>
    <w:rsid w:val="0059633D"/>
    <w:rsid w:val="00596DE3"/>
    <w:rsid w:val="005A0339"/>
    <w:rsid w:val="005A1A35"/>
    <w:rsid w:val="005A4AD1"/>
    <w:rsid w:val="005B1490"/>
    <w:rsid w:val="005B2E5E"/>
    <w:rsid w:val="005B5792"/>
    <w:rsid w:val="005B5DC9"/>
    <w:rsid w:val="005C046C"/>
    <w:rsid w:val="005C47F5"/>
    <w:rsid w:val="005D0CAB"/>
    <w:rsid w:val="005D248C"/>
    <w:rsid w:val="005D479C"/>
    <w:rsid w:val="005D617B"/>
    <w:rsid w:val="005D7D6E"/>
    <w:rsid w:val="005E62F1"/>
    <w:rsid w:val="0060115A"/>
    <w:rsid w:val="006025CD"/>
    <w:rsid w:val="00604B22"/>
    <w:rsid w:val="00611F83"/>
    <w:rsid w:val="0061231B"/>
    <w:rsid w:val="00626312"/>
    <w:rsid w:val="00630CEF"/>
    <w:rsid w:val="00632675"/>
    <w:rsid w:val="00632F95"/>
    <w:rsid w:val="00641CD0"/>
    <w:rsid w:val="006425FD"/>
    <w:rsid w:val="0064266A"/>
    <w:rsid w:val="0064368B"/>
    <w:rsid w:val="006441E4"/>
    <w:rsid w:val="00644792"/>
    <w:rsid w:val="00644F53"/>
    <w:rsid w:val="00645165"/>
    <w:rsid w:val="0065027D"/>
    <w:rsid w:val="00652BB1"/>
    <w:rsid w:val="00652C13"/>
    <w:rsid w:val="00662A2C"/>
    <w:rsid w:val="00663EAE"/>
    <w:rsid w:val="00670A63"/>
    <w:rsid w:val="00674940"/>
    <w:rsid w:val="006826C0"/>
    <w:rsid w:val="00684ADD"/>
    <w:rsid w:val="00684E68"/>
    <w:rsid w:val="00685369"/>
    <w:rsid w:val="0069001C"/>
    <w:rsid w:val="00692E1A"/>
    <w:rsid w:val="0069366E"/>
    <w:rsid w:val="0069488A"/>
    <w:rsid w:val="006A2DF9"/>
    <w:rsid w:val="006A4E86"/>
    <w:rsid w:val="006B046C"/>
    <w:rsid w:val="006B45E0"/>
    <w:rsid w:val="006B4668"/>
    <w:rsid w:val="006C1C3F"/>
    <w:rsid w:val="006C3F5A"/>
    <w:rsid w:val="006C4E58"/>
    <w:rsid w:val="006C6E82"/>
    <w:rsid w:val="006D3299"/>
    <w:rsid w:val="006D4128"/>
    <w:rsid w:val="006D56F2"/>
    <w:rsid w:val="006E0116"/>
    <w:rsid w:val="00703853"/>
    <w:rsid w:val="007064E6"/>
    <w:rsid w:val="00712178"/>
    <w:rsid w:val="00713F08"/>
    <w:rsid w:val="007163E7"/>
    <w:rsid w:val="007343DA"/>
    <w:rsid w:val="00735822"/>
    <w:rsid w:val="007368FB"/>
    <w:rsid w:val="00741411"/>
    <w:rsid w:val="00744A9E"/>
    <w:rsid w:val="00744F0A"/>
    <w:rsid w:val="00755225"/>
    <w:rsid w:val="00761C88"/>
    <w:rsid w:val="007626C9"/>
    <w:rsid w:val="00767474"/>
    <w:rsid w:val="00767E73"/>
    <w:rsid w:val="0077245C"/>
    <w:rsid w:val="00772D10"/>
    <w:rsid w:val="007739C9"/>
    <w:rsid w:val="007816B6"/>
    <w:rsid w:val="007850D5"/>
    <w:rsid w:val="00785AA2"/>
    <w:rsid w:val="007947C0"/>
    <w:rsid w:val="00794FE7"/>
    <w:rsid w:val="00796668"/>
    <w:rsid w:val="007A262E"/>
    <w:rsid w:val="007A4791"/>
    <w:rsid w:val="007A50C2"/>
    <w:rsid w:val="007A560E"/>
    <w:rsid w:val="007A74CF"/>
    <w:rsid w:val="007B6608"/>
    <w:rsid w:val="007B7657"/>
    <w:rsid w:val="007C61AE"/>
    <w:rsid w:val="007D215E"/>
    <w:rsid w:val="007D3ACF"/>
    <w:rsid w:val="007D6582"/>
    <w:rsid w:val="007D7B5A"/>
    <w:rsid w:val="007E24E3"/>
    <w:rsid w:val="007F1BAC"/>
    <w:rsid w:val="007F3C1A"/>
    <w:rsid w:val="007F5BD9"/>
    <w:rsid w:val="007F7305"/>
    <w:rsid w:val="00801AD6"/>
    <w:rsid w:val="00803C3B"/>
    <w:rsid w:val="00813013"/>
    <w:rsid w:val="0081431A"/>
    <w:rsid w:val="008145FB"/>
    <w:rsid w:val="00814BCA"/>
    <w:rsid w:val="0082791D"/>
    <w:rsid w:val="008319CC"/>
    <w:rsid w:val="008335E9"/>
    <w:rsid w:val="00833732"/>
    <w:rsid w:val="00833762"/>
    <w:rsid w:val="008423AA"/>
    <w:rsid w:val="00843987"/>
    <w:rsid w:val="008455A9"/>
    <w:rsid w:val="00850B03"/>
    <w:rsid w:val="008600FF"/>
    <w:rsid w:val="00860F45"/>
    <w:rsid w:val="008621D4"/>
    <w:rsid w:val="00865CF4"/>
    <w:rsid w:val="0086781C"/>
    <w:rsid w:val="008732D3"/>
    <w:rsid w:val="008744D6"/>
    <w:rsid w:val="0089037B"/>
    <w:rsid w:val="00891918"/>
    <w:rsid w:val="008948D2"/>
    <w:rsid w:val="00894986"/>
    <w:rsid w:val="0089509F"/>
    <w:rsid w:val="008967F4"/>
    <w:rsid w:val="008A1D48"/>
    <w:rsid w:val="008A29AA"/>
    <w:rsid w:val="008A2C8A"/>
    <w:rsid w:val="008A41B7"/>
    <w:rsid w:val="008C20B7"/>
    <w:rsid w:val="008C45B1"/>
    <w:rsid w:val="008D0095"/>
    <w:rsid w:val="008D1E27"/>
    <w:rsid w:val="008D2E46"/>
    <w:rsid w:val="008E0BD4"/>
    <w:rsid w:val="008E4B48"/>
    <w:rsid w:val="008E753A"/>
    <w:rsid w:val="009005DD"/>
    <w:rsid w:val="00900F6B"/>
    <w:rsid w:val="009014CC"/>
    <w:rsid w:val="00903DC3"/>
    <w:rsid w:val="0090420C"/>
    <w:rsid w:val="009047FA"/>
    <w:rsid w:val="009201EC"/>
    <w:rsid w:val="009202DF"/>
    <w:rsid w:val="00922CA0"/>
    <w:rsid w:val="00927EA9"/>
    <w:rsid w:val="00931275"/>
    <w:rsid w:val="00934A1D"/>
    <w:rsid w:val="009355E4"/>
    <w:rsid w:val="0093572D"/>
    <w:rsid w:val="00944526"/>
    <w:rsid w:val="00944D21"/>
    <w:rsid w:val="009605C0"/>
    <w:rsid w:val="00963FFA"/>
    <w:rsid w:val="00964162"/>
    <w:rsid w:val="00966060"/>
    <w:rsid w:val="00967B85"/>
    <w:rsid w:val="0097093F"/>
    <w:rsid w:val="00973359"/>
    <w:rsid w:val="00981D66"/>
    <w:rsid w:val="009929A4"/>
    <w:rsid w:val="00993F56"/>
    <w:rsid w:val="00995FD9"/>
    <w:rsid w:val="009A0464"/>
    <w:rsid w:val="009A0653"/>
    <w:rsid w:val="009A1566"/>
    <w:rsid w:val="009B083E"/>
    <w:rsid w:val="009B1C33"/>
    <w:rsid w:val="009B56BE"/>
    <w:rsid w:val="009C286A"/>
    <w:rsid w:val="009C4212"/>
    <w:rsid w:val="009D01A6"/>
    <w:rsid w:val="009D07B3"/>
    <w:rsid w:val="009D296D"/>
    <w:rsid w:val="009E01B1"/>
    <w:rsid w:val="009E47B2"/>
    <w:rsid w:val="009E78FE"/>
    <w:rsid w:val="009F0F13"/>
    <w:rsid w:val="009F1555"/>
    <w:rsid w:val="009F3128"/>
    <w:rsid w:val="009F64FC"/>
    <w:rsid w:val="00A029BA"/>
    <w:rsid w:val="00A1258A"/>
    <w:rsid w:val="00A15CFF"/>
    <w:rsid w:val="00A16264"/>
    <w:rsid w:val="00A23F8A"/>
    <w:rsid w:val="00A25BD5"/>
    <w:rsid w:val="00A34A17"/>
    <w:rsid w:val="00A37096"/>
    <w:rsid w:val="00A37879"/>
    <w:rsid w:val="00A45438"/>
    <w:rsid w:val="00A47311"/>
    <w:rsid w:val="00A4772E"/>
    <w:rsid w:val="00A579BE"/>
    <w:rsid w:val="00A61405"/>
    <w:rsid w:val="00A63AE3"/>
    <w:rsid w:val="00A6524A"/>
    <w:rsid w:val="00A734F1"/>
    <w:rsid w:val="00A7488A"/>
    <w:rsid w:val="00A76A90"/>
    <w:rsid w:val="00A82FBD"/>
    <w:rsid w:val="00A83B85"/>
    <w:rsid w:val="00A855F0"/>
    <w:rsid w:val="00A85D76"/>
    <w:rsid w:val="00A8614F"/>
    <w:rsid w:val="00A861F5"/>
    <w:rsid w:val="00A8691B"/>
    <w:rsid w:val="00A86AC2"/>
    <w:rsid w:val="00A90123"/>
    <w:rsid w:val="00A94F91"/>
    <w:rsid w:val="00AA1D82"/>
    <w:rsid w:val="00AB177B"/>
    <w:rsid w:val="00AB3BBB"/>
    <w:rsid w:val="00AB5C77"/>
    <w:rsid w:val="00AC0582"/>
    <w:rsid w:val="00AC3BBB"/>
    <w:rsid w:val="00AC6212"/>
    <w:rsid w:val="00AC7F67"/>
    <w:rsid w:val="00AD3F7C"/>
    <w:rsid w:val="00AE2C76"/>
    <w:rsid w:val="00AF59C9"/>
    <w:rsid w:val="00B00234"/>
    <w:rsid w:val="00B01CD1"/>
    <w:rsid w:val="00B1383F"/>
    <w:rsid w:val="00B13F62"/>
    <w:rsid w:val="00B14A98"/>
    <w:rsid w:val="00B154AA"/>
    <w:rsid w:val="00B17B18"/>
    <w:rsid w:val="00B264D5"/>
    <w:rsid w:val="00B27E29"/>
    <w:rsid w:val="00B313CF"/>
    <w:rsid w:val="00B333B7"/>
    <w:rsid w:val="00B339AF"/>
    <w:rsid w:val="00B35DC2"/>
    <w:rsid w:val="00B4332C"/>
    <w:rsid w:val="00B47E01"/>
    <w:rsid w:val="00B52363"/>
    <w:rsid w:val="00B52860"/>
    <w:rsid w:val="00B552B4"/>
    <w:rsid w:val="00B57EFC"/>
    <w:rsid w:val="00B60491"/>
    <w:rsid w:val="00B62783"/>
    <w:rsid w:val="00B65DD6"/>
    <w:rsid w:val="00B7006A"/>
    <w:rsid w:val="00B7397B"/>
    <w:rsid w:val="00B77A47"/>
    <w:rsid w:val="00B828C0"/>
    <w:rsid w:val="00B85F3B"/>
    <w:rsid w:val="00B9015A"/>
    <w:rsid w:val="00B90AF3"/>
    <w:rsid w:val="00B93CB2"/>
    <w:rsid w:val="00B93DAE"/>
    <w:rsid w:val="00B94636"/>
    <w:rsid w:val="00BA17D5"/>
    <w:rsid w:val="00BA2F84"/>
    <w:rsid w:val="00BB0FB1"/>
    <w:rsid w:val="00BB4150"/>
    <w:rsid w:val="00BB712E"/>
    <w:rsid w:val="00BC285C"/>
    <w:rsid w:val="00BC6324"/>
    <w:rsid w:val="00BD5527"/>
    <w:rsid w:val="00BE00F7"/>
    <w:rsid w:val="00BE377B"/>
    <w:rsid w:val="00BE4614"/>
    <w:rsid w:val="00BF5DCE"/>
    <w:rsid w:val="00C00EF5"/>
    <w:rsid w:val="00C0739B"/>
    <w:rsid w:val="00C07B6C"/>
    <w:rsid w:val="00C07E2E"/>
    <w:rsid w:val="00C102FE"/>
    <w:rsid w:val="00C15983"/>
    <w:rsid w:val="00C22136"/>
    <w:rsid w:val="00C230FC"/>
    <w:rsid w:val="00C30E1A"/>
    <w:rsid w:val="00C357E2"/>
    <w:rsid w:val="00C35989"/>
    <w:rsid w:val="00C37CFE"/>
    <w:rsid w:val="00C4302B"/>
    <w:rsid w:val="00C45EA5"/>
    <w:rsid w:val="00C52E5E"/>
    <w:rsid w:val="00C53F53"/>
    <w:rsid w:val="00C57560"/>
    <w:rsid w:val="00C579F6"/>
    <w:rsid w:val="00C60D5A"/>
    <w:rsid w:val="00C70BE0"/>
    <w:rsid w:val="00C74297"/>
    <w:rsid w:val="00C77F83"/>
    <w:rsid w:val="00C847BE"/>
    <w:rsid w:val="00C85FF6"/>
    <w:rsid w:val="00C93B18"/>
    <w:rsid w:val="00CA44EC"/>
    <w:rsid w:val="00CA669E"/>
    <w:rsid w:val="00CB1A6E"/>
    <w:rsid w:val="00CB3A5A"/>
    <w:rsid w:val="00CC29A0"/>
    <w:rsid w:val="00CC2C16"/>
    <w:rsid w:val="00CC478A"/>
    <w:rsid w:val="00CC6F81"/>
    <w:rsid w:val="00CD3DBF"/>
    <w:rsid w:val="00CE0FF4"/>
    <w:rsid w:val="00D11093"/>
    <w:rsid w:val="00D1141B"/>
    <w:rsid w:val="00D21D78"/>
    <w:rsid w:val="00D275DF"/>
    <w:rsid w:val="00D278BB"/>
    <w:rsid w:val="00D30830"/>
    <w:rsid w:val="00D31D5E"/>
    <w:rsid w:val="00D35711"/>
    <w:rsid w:val="00D35E74"/>
    <w:rsid w:val="00D3680B"/>
    <w:rsid w:val="00D411F5"/>
    <w:rsid w:val="00D43C88"/>
    <w:rsid w:val="00D4494B"/>
    <w:rsid w:val="00D5147B"/>
    <w:rsid w:val="00D56CE0"/>
    <w:rsid w:val="00D65983"/>
    <w:rsid w:val="00D66351"/>
    <w:rsid w:val="00D67956"/>
    <w:rsid w:val="00D71805"/>
    <w:rsid w:val="00D74D45"/>
    <w:rsid w:val="00D76ED3"/>
    <w:rsid w:val="00D80769"/>
    <w:rsid w:val="00D816C8"/>
    <w:rsid w:val="00D86288"/>
    <w:rsid w:val="00D9064D"/>
    <w:rsid w:val="00D96FEF"/>
    <w:rsid w:val="00DA1806"/>
    <w:rsid w:val="00DB3AF3"/>
    <w:rsid w:val="00DB72A8"/>
    <w:rsid w:val="00DC6C93"/>
    <w:rsid w:val="00DC6D81"/>
    <w:rsid w:val="00DC7BA0"/>
    <w:rsid w:val="00DC7DAD"/>
    <w:rsid w:val="00DD3935"/>
    <w:rsid w:val="00DD4882"/>
    <w:rsid w:val="00DD5BC2"/>
    <w:rsid w:val="00DE0129"/>
    <w:rsid w:val="00DE464F"/>
    <w:rsid w:val="00DF16EB"/>
    <w:rsid w:val="00DF4826"/>
    <w:rsid w:val="00DF5151"/>
    <w:rsid w:val="00E02E15"/>
    <w:rsid w:val="00E067EB"/>
    <w:rsid w:val="00E1154E"/>
    <w:rsid w:val="00E12796"/>
    <w:rsid w:val="00E1775C"/>
    <w:rsid w:val="00E232A6"/>
    <w:rsid w:val="00E24D2A"/>
    <w:rsid w:val="00E31021"/>
    <w:rsid w:val="00E45895"/>
    <w:rsid w:val="00E65408"/>
    <w:rsid w:val="00E7016C"/>
    <w:rsid w:val="00E70F30"/>
    <w:rsid w:val="00E712FF"/>
    <w:rsid w:val="00E727FC"/>
    <w:rsid w:val="00E76F4B"/>
    <w:rsid w:val="00E779F7"/>
    <w:rsid w:val="00E907D0"/>
    <w:rsid w:val="00E90FAD"/>
    <w:rsid w:val="00E91FB6"/>
    <w:rsid w:val="00E925BD"/>
    <w:rsid w:val="00E973E6"/>
    <w:rsid w:val="00EA1461"/>
    <w:rsid w:val="00EB0787"/>
    <w:rsid w:val="00EB4748"/>
    <w:rsid w:val="00EB6787"/>
    <w:rsid w:val="00EC3522"/>
    <w:rsid w:val="00ED06E8"/>
    <w:rsid w:val="00ED2628"/>
    <w:rsid w:val="00EE4721"/>
    <w:rsid w:val="00EF00A5"/>
    <w:rsid w:val="00EF0E15"/>
    <w:rsid w:val="00EF17F4"/>
    <w:rsid w:val="00EF22DE"/>
    <w:rsid w:val="00EF3994"/>
    <w:rsid w:val="00EF4C98"/>
    <w:rsid w:val="00EF6D08"/>
    <w:rsid w:val="00EF7800"/>
    <w:rsid w:val="00F027F0"/>
    <w:rsid w:val="00F117F4"/>
    <w:rsid w:val="00F21F83"/>
    <w:rsid w:val="00F2357C"/>
    <w:rsid w:val="00F25129"/>
    <w:rsid w:val="00F35846"/>
    <w:rsid w:val="00F358C1"/>
    <w:rsid w:val="00F40335"/>
    <w:rsid w:val="00F43FD9"/>
    <w:rsid w:val="00F5046B"/>
    <w:rsid w:val="00F525C6"/>
    <w:rsid w:val="00F55C0F"/>
    <w:rsid w:val="00F60FB2"/>
    <w:rsid w:val="00F61037"/>
    <w:rsid w:val="00F630C6"/>
    <w:rsid w:val="00F632DF"/>
    <w:rsid w:val="00F63FAD"/>
    <w:rsid w:val="00F66B87"/>
    <w:rsid w:val="00F7504B"/>
    <w:rsid w:val="00F778B7"/>
    <w:rsid w:val="00F823E0"/>
    <w:rsid w:val="00F8591B"/>
    <w:rsid w:val="00F90414"/>
    <w:rsid w:val="00FA1159"/>
    <w:rsid w:val="00FB28A4"/>
    <w:rsid w:val="00FB659E"/>
    <w:rsid w:val="00FD3549"/>
    <w:rsid w:val="00FE01B0"/>
    <w:rsid w:val="00FE0525"/>
    <w:rsid w:val="00FE120F"/>
    <w:rsid w:val="00FE51BC"/>
    <w:rsid w:val="00FF32F2"/>
    <w:rsid w:val="00FF40EB"/>
    <w:rsid w:val="00FF4511"/>
    <w:rsid w:val="00FF70B8"/>
    <w:rsid w:val="02CD00AF"/>
    <w:rsid w:val="0324E107"/>
    <w:rsid w:val="03365960"/>
    <w:rsid w:val="03A7E16E"/>
    <w:rsid w:val="045AD862"/>
    <w:rsid w:val="045B7A72"/>
    <w:rsid w:val="04B7C8BE"/>
    <w:rsid w:val="04F761DD"/>
    <w:rsid w:val="05CDE84D"/>
    <w:rsid w:val="070467F9"/>
    <w:rsid w:val="072264DA"/>
    <w:rsid w:val="07343EDD"/>
    <w:rsid w:val="07432D32"/>
    <w:rsid w:val="0A2ECD87"/>
    <w:rsid w:val="0A3C08BB"/>
    <w:rsid w:val="0A61A597"/>
    <w:rsid w:val="0A8FA328"/>
    <w:rsid w:val="0B057B38"/>
    <w:rsid w:val="0C912C12"/>
    <w:rsid w:val="0CAD70EC"/>
    <w:rsid w:val="0E03BD97"/>
    <w:rsid w:val="10950CA2"/>
    <w:rsid w:val="10E07644"/>
    <w:rsid w:val="11B6B024"/>
    <w:rsid w:val="13820947"/>
    <w:rsid w:val="13C990CE"/>
    <w:rsid w:val="14657839"/>
    <w:rsid w:val="14728FC3"/>
    <w:rsid w:val="154C38EB"/>
    <w:rsid w:val="16ED1E07"/>
    <w:rsid w:val="17C69559"/>
    <w:rsid w:val="18462E1B"/>
    <w:rsid w:val="1935C22E"/>
    <w:rsid w:val="1938E95C"/>
    <w:rsid w:val="19C5A459"/>
    <w:rsid w:val="1D77956F"/>
    <w:rsid w:val="1DA5D0EF"/>
    <w:rsid w:val="1DB82F3C"/>
    <w:rsid w:val="1EC51A8C"/>
    <w:rsid w:val="1F0E09DD"/>
    <w:rsid w:val="1FB06CAA"/>
    <w:rsid w:val="22539A9E"/>
    <w:rsid w:val="25FE4407"/>
    <w:rsid w:val="274CA509"/>
    <w:rsid w:val="279A1468"/>
    <w:rsid w:val="28C8AF0D"/>
    <w:rsid w:val="293DD24F"/>
    <w:rsid w:val="2BDB930B"/>
    <w:rsid w:val="2CC4BF03"/>
    <w:rsid w:val="2DB26570"/>
    <w:rsid w:val="2E608F64"/>
    <w:rsid w:val="2F5E9CC2"/>
    <w:rsid w:val="3054628B"/>
    <w:rsid w:val="30DA5EF2"/>
    <w:rsid w:val="3235F329"/>
    <w:rsid w:val="32E47161"/>
    <w:rsid w:val="331286F8"/>
    <w:rsid w:val="3342DE79"/>
    <w:rsid w:val="3349FA13"/>
    <w:rsid w:val="34894A0F"/>
    <w:rsid w:val="363C3F3F"/>
    <w:rsid w:val="37FC41FB"/>
    <w:rsid w:val="3AE424FF"/>
    <w:rsid w:val="3AEC9F4C"/>
    <w:rsid w:val="3D10D48C"/>
    <w:rsid w:val="3E1703F8"/>
    <w:rsid w:val="3E3C5AEE"/>
    <w:rsid w:val="3F28B111"/>
    <w:rsid w:val="3FF3A467"/>
    <w:rsid w:val="4189A7A0"/>
    <w:rsid w:val="4195F989"/>
    <w:rsid w:val="43D572F5"/>
    <w:rsid w:val="4421CE7A"/>
    <w:rsid w:val="4489B58D"/>
    <w:rsid w:val="454CA646"/>
    <w:rsid w:val="47512FFA"/>
    <w:rsid w:val="47B4626F"/>
    <w:rsid w:val="47BD0EAB"/>
    <w:rsid w:val="486DE132"/>
    <w:rsid w:val="495C0A2A"/>
    <w:rsid w:val="4A94006B"/>
    <w:rsid w:val="4CD88F71"/>
    <w:rsid w:val="4D71A629"/>
    <w:rsid w:val="4D72BC07"/>
    <w:rsid w:val="4E54CF73"/>
    <w:rsid w:val="4F0E8C68"/>
    <w:rsid w:val="50FC649A"/>
    <w:rsid w:val="5208F0F0"/>
    <w:rsid w:val="53C5CABF"/>
    <w:rsid w:val="54BD0F32"/>
    <w:rsid w:val="5532644A"/>
    <w:rsid w:val="55CB2F1F"/>
    <w:rsid w:val="563E5D18"/>
    <w:rsid w:val="56B1EFD1"/>
    <w:rsid w:val="5816FA74"/>
    <w:rsid w:val="5826E2CA"/>
    <w:rsid w:val="5851D226"/>
    <w:rsid w:val="59F6E718"/>
    <w:rsid w:val="5A9FD9CA"/>
    <w:rsid w:val="5DCCA7D0"/>
    <w:rsid w:val="5DDE82CE"/>
    <w:rsid w:val="61044892"/>
    <w:rsid w:val="624A97B7"/>
    <w:rsid w:val="62E3E0F2"/>
    <w:rsid w:val="635685ED"/>
    <w:rsid w:val="6440559D"/>
    <w:rsid w:val="64E9DC01"/>
    <w:rsid w:val="6509C2DB"/>
    <w:rsid w:val="661B81B4"/>
    <w:rsid w:val="663D229A"/>
    <w:rsid w:val="6877F068"/>
    <w:rsid w:val="69AFC642"/>
    <w:rsid w:val="69E42483"/>
    <w:rsid w:val="6EB3A42F"/>
    <w:rsid w:val="704F7490"/>
    <w:rsid w:val="70B5DA5D"/>
    <w:rsid w:val="72BBB2A4"/>
    <w:rsid w:val="73871552"/>
    <w:rsid w:val="75F35366"/>
    <w:rsid w:val="7920953D"/>
    <w:rsid w:val="79734FAE"/>
    <w:rsid w:val="7ACDF25E"/>
    <w:rsid w:val="7C6A8C26"/>
    <w:rsid w:val="7D025126"/>
    <w:rsid w:val="7E31EE92"/>
    <w:rsid w:val="7F82BD1C"/>
    <w:rsid w:val="7F9D7223"/>
    <w:rsid w:val="7FD8D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9A21E"/>
  <w15:docId w15:val="{2E74E4A0-558A-4DA0-BDA4-72126A867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3B6474"/>
    <w:rPr>
      <w:sz w:val="22"/>
    </w:rPr>
  </w:style>
  <w:style w:type="paragraph" w:styleId="Heading1">
    <w:name w:val="heading 1"/>
    <w:basedOn w:val="Normal"/>
    <w:next w:val="Normal"/>
    <w:link w:val="Heading1Char"/>
    <w:uiPriority w:val="9"/>
    <w:qFormat/>
    <w:rsid w:val="000F2359"/>
    <w:pPr>
      <w:keepNext/>
      <w:keepLines/>
      <w:widowControl w:val="0"/>
      <w:shd w:val="clear" w:color="auto" w:fill="222C3F"/>
      <w:spacing w:before="120"/>
      <w:contextualSpacing/>
      <w:outlineLvl w:val="0"/>
    </w:pPr>
    <w:rPr>
      <w:rFonts w:asciiTheme="majorHAnsi" w:eastAsiaTheme="majorEastAsia" w:hAnsiTheme="majorHAnsi" w:cstheme="majorBidi"/>
      <w:bCs/>
      <w:color w:val="FFFFFF" w:themeColor="background1"/>
      <w:spacing w:val="20"/>
      <w:sz w:val="32"/>
      <w:szCs w:val="32"/>
    </w:rPr>
  </w:style>
  <w:style w:type="paragraph" w:styleId="Heading2">
    <w:name w:val="heading 2"/>
    <w:basedOn w:val="Normal"/>
    <w:next w:val="Normal"/>
    <w:link w:val="Heading2Char"/>
    <w:autoRedefine/>
    <w:uiPriority w:val="9"/>
    <w:unhideWhenUsed/>
    <w:qFormat/>
    <w:rsid w:val="00444EB2"/>
    <w:pPr>
      <w:keepNext/>
      <w:keepLines/>
      <w:pBdr>
        <w:bottom w:val="single" w:sz="4" w:space="1" w:color="007499"/>
      </w:pBdr>
      <w:spacing w:before="40"/>
      <w:outlineLvl w:val="1"/>
    </w:pPr>
    <w:rPr>
      <w:rFonts w:asciiTheme="majorHAnsi" w:eastAsiaTheme="minorEastAsia" w:hAnsiTheme="majorHAnsi" w:cstheme="majorBidi"/>
      <w:bCs/>
      <w:color w:val="007499"/>
      <w:sz w:val="32"/>
      <w:szCs w:val="26"/>
    </w:rPr>
  </w:style>
  <w:style w:type="paragraph" w:styleId="Heading3">
    <w:name w:val="heading 3"/>
    <w:basedOn w:val="Heading1"/>
    <w:next w:val="Normal"/>
    <w:link w:val="Heading3Char"/>
    <w:uiPriority w:val="9"/>
    <w:unhideWhenUsed/>
    <w:qFormat/>
    <w:rsid w:val="001B16FF"/>
    <w:pPr>
      <w:shd w:val="clear" w:color="auto" w:fill="auto"/>
      <w:spacing w:before="40"/>
      <w:outlineLvl w:val="2"/>
    </w:pPr>
    <w:rPr>
      <w:rFonts w:asciiTheme="minorHAnsi" w:hAnsiTheme="minorHAnsi"/>
      <w:b/>
      <w:color w:val="007499"/>
      <w:spacing w:val="0"/>
      <w:sz w:val="22"/>
    </w:rPr>
  </w:style>
  <w:style w:type="paragraph" w:styleId="Heading4">
    <w:name w:val="heading 4"/>
    <w:basedOn w:val="Normal"/>
    <w:next w:val="Normal"/>
    <w:link w:val="Heading4Char"/>
    <w:autoRedefine/>
    <w:uiPriority w:val="9"/>
    <w:unhideWhenUsed/>
    <w:qFormat/>
    <w:rsid w:val="00FE0525"/>
    <w:pPr>
      <w:keepNext/>
      <w:keepLines/>
      <w:spacing w:before="40"/>
      <w:outlineLvl w:val="3"/>
    </w:pPr>
    <w:rPr>
      <w:rFonts w:eastAsiaTheme="majorEastAsia" w:cstheme="majorBidi"/>
      <w:b/>
      <w:iCs/>
      <w:color w:val="0050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5BD5"/>
    <w:pPr>
      <w:tabs>
        <w:tab w:val="center" w:pos="4680"/>
        <w:tab w:val="right" w:pos="9360"/>
      </w:tabs>
    </w:pPr>
  </w:style>
  <w:style w:type="character" w:customStyle="1" w:styleId="HeaderChar">
    <w:name w:val="Header Char"/>
    <w:basedOn w:val="DefaultParagraphFont"/>
    <w:link w:val="Header"/>
    <w:uiPriority w:val="99"/>
    <w:rsid w:val="00A25BD5"/>
  </w:style>
  <w:style w:type="paragraph" w:styleId="Footer">
    <w:name w:val="footer"/>
    <w:basedOn w:val="Normal"/>
    <w:link w:val="FooterChar"/>
    <w:uiPriority w:val="99"/>
    <w:unhideWhenUsed/>
    <w:rsid w:val="00A25BD5"/>
    <w:pPr>
      <w:tabs>
        <w:tab w:val="center" w:pos="4680"/>
        <w:tab w:val="right" w:pos="9360"/>
      </w:tabs>
    </w:pPr>
  </w:style>
  <w:style w:type="character" w:customStyle="1" w:styleId="FooterChar">
    <w:name w:val="Footer Char"/>
    <w:basedOn w:val="DefaultParagraphFont"/>
    <w:link w:val="Footer"/>
    <w:uiPriority w:val="99"/>
    <w:rsid w:val="00A25BD5"/>
  </w:style>
  <w:style w:type="character" w:customStyle="1" w:styleId="Heading1Char">
    <w:name w:val="Heading 1 Char"/>
    <w:basedOn w:val="DefaultParagraphFont"/>
    <w:link w:val="Heading1"/>
    <w:uiPriority w:val="9"/>
    <w:rsid w:val="000F2359"/>
    <w:rPr>
      <w:rFonts w:asciiTheme="majorHAnsi" w:eastAsiaTheme="majorEastAsia" w:hAnsiTheme="majorHAnsi" w:cstheme="majorBidi"/>
      <w:bCs/>
      <w:color w:val="FFFFFF" w:themeColor="background1"/>
      <w:spacing w:val="20"/>
      <w:sz w:val="32"/>
      <w:szCs w:val="32"/>
      <w:shd w:val="clear" w:color="auto" w:fill="222C3F"/>
    </w:rPr>
  </w:style>
  <w:style w:type="paragraph" w:styleId="ListParagraph">
    <w:name w:val="List Paragraph"/>
    <w:basedOn w:val="Normal"/>
    <w:uiPriority w:val="34"/>
    <w:qFormat/>
    <w:rsid w:val="00D1141B"/>
    <w:pPr>
      <w:widowControl w:val="0"/>
      <w:spacing w:after="160" w:line="259" w:lineRule="auto"/>
      <w:ind w:left="720"/>
      <w:contextualSpacing/>
    </w:pPr>
    <w:rPr>
      <w:rFonts w:ascii="Calibri" w:eastAsia="Calibri" w:hAnsi="Calibri" w:cs="Calibri"/>
      <w:szCs w:val="20"/>
    </w:rPr>
  </w:style>
  <w:style w:type="paragraph" w:customStyle="1" w:styleId="TitleNormal">
    <w:name w:val="Title Normal"/>
    <w:basedOn w:val="Title"/>
    <w:link w:val="TitleNormalChar"/>
    <w:qFormat/>
    <w:rsid w:val="00C847BE"/>
    <w:pPr>
      <w:widowControl w:val="0"/>
      <w:spacing w:before="240" w:after="120" w:line="240" w:lineRule="exact"/>
    </w:pPr>
    <w:rPr>
      <w:color w:val="323E4F" w:themeColor="text2" w:themeShade="BF"/>
      <w:spacing w:val="5"/>
      <w:sz w:val="22"/>
      <w:szCs w:val="52"/>
    </w:rPr>
  </w:style>
  <w:style w:type="character" w:customStyle="1" w:styleId="TitleNormalChar">
    <w:name w:val="Title Normal Char"/>
    <w:basedOn w:val="TitleChar"/>
    <w:link w:val="TitleNormal"/>
    <w:rsid w:val="00C847BE"/>
    <w:rPr>
      <w:rFonts w:asciiTheme="majorHAnsi" w:eastAsiaTheme="majorEastAsia" w:hAnsiTheme="majorHAnsi" w:cstheme="majorBidi"/>
      <w:color w:val="323E4F" w:themeColor="text2" w:themeShade="BF"/>
      <w:spacing w:val="5"/>
      <w:kern w:val="28"/>
      <w:sz w:val="22"/>
      <w:szCs w:val="52"/>
    </w:rPr>
  </w:style>
  <w:style w:type="paragraph" w:styleId="Title">
    <w:name w:val="Title"/>
    <w:basedOn w:val="Normal"/>
    <w:next w:val="Normal"/>
    <w:link w:val="TitleChar"/>
    <w:uiPriority w:val="10"/>
    <w:qFormat/>
    <w:rsid w:val="00D3680B"/>
    <w:pPr>
      <w:pBdr>
        <w:bottom w:val="single" w:sz="4" w:space="1" w:color="007499"/>
      </w:pBdr>
      <w:contextualSpacing/>
    </w:pPr>
    <w:rPr>
      <w:rFonts w:asciiTheme="majorHAnsi" w:eastAsiaTheme="majorEastAsia" w:hAnsiTheme="majorHAnsi" w:cstheme="majorBidi"/>
      <w:color w:val="00A3DA"/>
      <w:spacing w:val="-10"/>
      <w:kern w:val="28"/>
      <w:sz w:val="32"/>
      <w:szCs w:val="56"/>
    </w:rPr>
  </w:style>
  <w:style w:type="character" w:customStyle="1" w:styleId="TitleChar">
    <w:name w:val="Title Char"/>
    <w:basedOn w:val="DefaultParagraphFont"/>
    <w:link w:val="Title"/>
    <w:uiPriority w:val="10"/>
    <w:rsid w:val="00D3680B"/>
    <w:rPr>
      <w:rFonts w:asciiTheme="majorHAnsi" w:eastAsiaTheme="majorEastAsia" w:hAnsiTheme="majorHAnsi" w:cstheme="majorBidi"/>
      <w:color w:val="00A3DA"/>
      <w:spacing w:val="-10"/>
      <w:kern w:val="28"/>
      <w:sz w:val="32"/>
      <w:szCs w:val="56"/>
    </w:rPr>
  </w:style>
  <w:style w:type="character" w:customStyle="1" w:styleId="Heading2Char">
    <w:name w:val="Heading 2 Char"/>
    <w:basedOn w:val="DefaultParagraphFont"/>
    <w:link w:val="Heading2"/>
    <w:uiPriority w:val="9"/>
    <w:rsid w:val="00444EB2"/>
    <w:rPr>
      <w:rFonts w:asciiTheme="majorHAnsi" w:eastAsiaTheme="minorEastAsia" w:hAnsiTheme="majorHAnsi" w:cstheme="majorBidi"/>
      <w:bCs/>
      <w:color w:val="007499"/>
      <w:sz w:val="32"/>
      <w:szCs w:val="26"/>
    </w:rPr>
  </w:style>
  <w:style w:type="character" w:styleId="Hyperlink">
    <w:name w:val="Hyperlink"/>
    <w:basedOn w:val="DefaultParagraphFont"/>
    <w:uiPriority w:val="99"/>
    <w:unhideWhenUsed/>
    <w:rsid w:val="00FE0525"/>
    <w:rPr>
      <w:color w:val="005086"/>
      <w:u w:val="single"/>
    </w:rPr>
  </w:style>
  <w:style w:type="character" w:customStyle="1" w:styleId="Heading3Char">
    <w:name w:val="Heading 3 Char"/>
    <w:basedOn w:val="DefaultParagraphFont"/>
    <w:link w:val="Heading3"/>
    <w:uiPriority w:val="9"/>
    <w:rsid w:val="001B16FF"/>
    <w:rPr>
      <w:rFonts w:eastAsiaTheme="majorEastAsia" w:cstheme="majorBidi"/>
      <w:b/>
      <w:bCs/>
      <w:color w:val="007499"/>
      <w:sz w:val="22"/>
      <w:szCs w:val="32"/>
    </w:rPr>
  </w:style>
  <w:style w:type="table" w:styleId="TableGrid">
    <w:name w:val="Table Grid"/>
    <w:basedOn w:val="TableNormal"/>
    <w:uiPriority w:val="39"/>
    <w:rsid w:val="00BA17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55E65"/>
    <w:pPr>
      <w:numPr>
        <w:ilvl w:val="1"/>
      </w:numPr>
      <w:spacing w:after="200" w:line="276" w:lineRule="auto"/>
    </w:pPr>
    <w:rPr>
      <w:rFonts w:asciiTheme="majorHAnsi" w:eastAsiaTheme="majorEastAsia" w:hAnsiTheme="majorHAnsi" w:cstheme="majorBidi"/>
      <w:i/>
      <w:iCs/>
      <w:color w:val="5B9BD5" w:themeColor="accent1"/>
      <w:spacing w:val="15"/>
      <w:sz w:val="24"/>
    </w:rPr>
  </w:style>
  <w:style w:type="character" w:customStyle="1" w:styleId="SubtitleChar">
    <w:name w:val="Subtitle Char"/>
    <w:basedOn w:val="DefaultParagraphFont"/>
    <w:link w:val="Subtitle"/>
    <w:uiPriority w:val="11"/>
    <w:rsid w:val="00355E65"/>
    <w:rPr>
      <w:rFonts w:asciiTheme="majorHAnsi" w:eastAsiaTheme="majorEastAsia" w:hAnsiTheme="majorHAnsi" w:cstheme="majorBidi"/>
      <w:i/>
      <w:iCs/>
      <w:color w:val="5B9BD5" w:themeColor="accent1"/>
      <w:spacing w:val="15"/>
    </w:rPr>
  </w:style>
  <w:style w:type="paragraph" w:styleId="TOCHeading">
    <w:name w:val="TOC Heading"/>
    <w:basedOn w:val="Heading1"/>
    <w:next w:val="Normal"/>
    <w:uiPriority w:val="39"/>
    <w:unhideWhenUsed/>
    <w:qFormat/>
    <w:rsid w:val="00744A9E"/>
    <w:pPr>
      <w:widowControl/>
      <w:pBdr>
        <w:top w:val="single" w:sz="2" w:space="1" w:color="A6A6A6" w:themeColor="background1" w:themeShade="A6"/>
      </w:pBdr>
      <w:shd w:val="clear" w:color="auto" w:fill="auto"/>
      <w:spacing w:before="100" w:beforeAutospacing="1" w:after="100" w:afterAutospacing="1"/>
      <w:contextualSpacing w:val="0"/>
      <w:outlineLvl w:val="9"/>
    </w:pPr>
    <w:rPr>
      <w:rFonts w:asciiTheme="minorHAnsi" w:hAnsiTheme="minorHAnsi"/>
      <w:b/>
      <w:color w:val="595959" w:themeColor="text1" w:themeTint="A6"/>
      <w:spacing w:val="0"/>
      <w:sz w:val="28"/>
      <w:szCs w:val="28"/>
    </w:rPr>
  </w:style>
  <w:style w:type="paragraph" w:styleId="TOC1">
    <w:name w:val="toc 1"/>
    <w:basedOn w:val="Normal"/>
    <w:next w:val="Normal"/>
    <w:autoRedefine/>
    <w:uiPriority w:val="39"/>
    <w:unhideWhenUsed/>
    <w:rsid w:val="008621D4"/>
    <w:pPr>
      <w:tabs>
        <w:tab w:val="right" w:leader="dot" w:pos="10790"/>
      </w:tabs>
      <w:spacing w:before="120"/>
    </w:pPr>
    <w:rPr>
      <w:rFonts w:asciiTheme="majorHAnsi" w:hAnsiTheme="majorHAnsi"/>
      <w:b/>
      <w:bCs/>
      <w:noProof/>
      <w:color w:val="007499"/>
      <w:sz w:val="24"/>
    </w:rPr>
  </w:style>
  <w:style w:type="paragraph" w:styleId="TOC2">
    <w:name w:val="toc 2"/>
    <w:basedOn w:val="Normal"/>
    <w:next w:val="Normal"/>
    <w:autoRedefine/>
    <w:uiPriority w:val="39"/>
    <w:unhideWhenUsed/>
    <w:rsid w:val="005D617B"/>
    <w:pPr>
      <w:tabs>
        <w:tab w:val="right" w:leader="dot" w:pos="10790"/>
      </w:tabs>
      <w:ind w:left="450"/>
    </w:pPr>
    <w:rPr>
      <w:szCs w:val="22"/>
    </w:rPr>
  </w:style>
  <w:style w:type="paragraph" w:styleId="TOC3">
    <w:name w:val="toc 3"/>
    <w:basedOn w:val="Normal"/>
    <w:next w:val="Normal"/>
    <w:autoRedefine/>
    <w:uiPriority w:val="39"/>
    <w:unhideWhenUsed/>
    <w:rsid w:val="00944D21"/>
    <w:pPr>
      <w:tabs>
        <w:tab w:val="left" w:pos="1080"/>
        <w:tab w:val="right" w:leader="dot" w:pos="10790"/>
      </w:tabs>
      <w:ind w:left="810"/>
    </w:pPr>
    <w:rPr>
      <w:i/>
      <w:iCs/>
      <w:noProof/>
      <w:szCs w:val="22"/>
    </w:rPr>
  </w:style>
  <w:style w:type="paragraph" w:styleId="TOC4">
    <w:name w:val="toc 4"/>
    <w:basedOn w:val="Normal"/>
    <w:next w:val="Normal"/>
    <w:autoRedefine/>
    <w:uiPriority w:val="39"/>
    <w:unhideWhenUsed/>
    <w:rsid w:val="005D617B"/>
    <w:pPr>
      <w:tabs>
        <w:tab w:val="right" w:leader="dot" w:pos="10790"/>
      </w:tabs>
      <w:ind w:left="900"/>
    </w:pPr>
    <w:rPr>
      <w:sz w:val="20"/>
      <w:szCs w:val="20"/>
    </w:rPr>
  </w:style>
  <w:style w:type="paragraph" w:styleId="TOC5">
    <w:name w:val="toc 5"/>
    <w:basedOn w:val="Normal"/>
    <w:next w:val="Normal"/>
    <w:autoRedefine/>
    <w:uiPriority w:val="39"/>
    <w:unhideWhenUsed/>
    <w:rsid w:val="00CB1A6E"/>
    <w:pPr>
      <w:pBdr>
        <w:between w:val="double" w:sz="6" w:space="0" w:color="auto"/>
      </w:pBdr>
      <w:ind w:left="660"/>
    </w:pPr>
    <w:rPr>
      <w:sz w:val="20"/>
      <w:szCs w:val="20"/>
    </w:rPr>
  </w:style>
  <w:style w:type="paragraph" w:styleId="TOC6">
    <w:name w:val="toc 6"/>
    <w:basedOn w:val="Normal"/>
    <w:next w:val="Normal"/>
    <w:autoRedefine/>
    <w:uiPriority w:val="39"/>
    <w:unhideWhenUsed/>
    <w:rsid w:val="00CB1A6E"/>
    <w:pPr>
      <w:pBdr>
        <w:between w:val="double" w:sz="6" w:space="0" w:color="auto"/>
      </w:pBdr>
      <w:ind w:left="880"/>
    </w:pPr>
    <w:rPr>
      <w:sz w:val="20"/>
      <w:szCs w:val="20"/>
    </w:rPr>
  </w:style>
  <w:style w:type="paragraph" w:styleId="TOC7">
    <w:name w:val="toc 7"/>
    <w:basedOn w:val="Normal"/>
    <w:next w:val="Normal"/>
    <w:autoRedefine/>
    <w:uiPriority w:val="39"/>
    <w:unhideWhenUsed/>
    <w:rsid w:val="00CB1A6E"/>
    <w:pPr>
      <w:pBdr>
        <w:between w:val="double" w:sz="6" w:space="0" w:color="auto"/>
      </w:pBdr>
      <w:ind w:left="1100"/>
    </w:pPr>
    <w:rPr>
      <w:sz w:val="20"/>
      <w:szCs w:val="20"/>
    </w:rPr>
  </w:style>
  <w:style w:type="paragraph" w:styleId="TOC8">
    <w:name w:val="toc 8"/>
    <w:basedOn w:val="Normal"/>
    <w:next w:val="Normal"/>
    <w:autoRedefine/>
    <w:uiPriority w:val="39"/>
    <w:unhideWhenUsed/>
    <w:rsid w:val="00CB1A6E"/>
    <w:pPr>
      <w:pBdr>
        <w:between w:val="double" w:sz="6" w:space="0" w:color="auto"/>
      </w:pBdr>
      <w:ind w:left="1320"/>
    </w:pPr>
    <w:rPr>
      <w:sz w:val="20"/>
      <w:szCs w:val="20"/>
    </w:rPr>
  </w:style>
  <w:style w:type="paragraph" w:styleId="TOC9">
    <w:name w:val="toc 9"/>
    <w:basedOn w:val="Normal"/>
    <w:next w:val="Normal"/>
    <w:autoRedefine/>
    <w:uiPriority w:val="39"/>
    <w:unhideWhenUsed/>
    <w:rsid w:val="00CB1A6E"/>
    <w:pPr>
      <w:pBdr>
        <w:between w:val="double" w:sz="6" w:space="0" w:color="auto"/>
      </w:pBdr>
      <w:ind w:left="1540"/>
    </w:pPr>
    <w:rPr>
      <w:sz w:val="20"/>
      <w:szCs w:val="20"/>
    </w:rPr>
  </w:style>
  <w:style w:type="character" w:customStyle="1" w:styleId="Heading4Char">
    <w:name w:val="Heading 4 Char"/>
    <w:basedOn w:val="DefaultParagraphFont"/>
    <w:link w:val="Heading4"/>
    <w:uiPriority w:val="9"/>
    <w:rsid w:val="00FE0525"/>
    <w:rPr>
      <w:rFonts w:eastAsiaTheme="majorEastAsia" w:cstheme="majorBidi"/>
      <w:b/>
      <w:iCs/>
      <w:color w:val="005086"/>
      <w:sz w:val="22"/>
    </w:rPr>
  </w:style>
  <w:style w:type="paragraph" w:customStyle="1" w:styleId="Heading1Blue">
    <w:name w:val="Heading 1 Blue"/>
    <w:basedOn w:val="Heading1"/>
    <w:next w:val="Normal"/>
    <w:qFormat/>
    <w:rsid w:val="001B16FF"/>
    <w:pPr>
      <w:shd w:val="clear" w:color="auto" w:fill="007499"/>
    </w:pPr>
  </w:style>
  <w:style w:type="paragraph" w:styleId="Revision">
    <w:name w:val="Revision"/>
    <w:hidden/>
    <w:uiPriority w:val="99"/>
    <w:semiHidden/>
    <w:rsid w:val="00C4302B"/>
    <w:rPr>
      <w:color w:val="595959" w:themeColor="text1" w:themeTint="A6"/>
      <w:sz w:val="22"/>
    </w:rPr>
  </w:style>
  <w:style w:type="character" w:styleId="UnresolvedMention">
    <w:name w:val="Unresolved Mention"/>
    <w:basedOn w:val="DefaultParagraphFont"/>
    <w:uiPriority w:val="99"/>
    <w:semiHidden/>
    <w:unhideWhenUsed/>
    <w:rsid w:val="0047472F"/>
    <w:rPr>
      <w:color w:val="605E5C"/>
      <w:shd w:val="clear" w:color="auto" w:fill="E1DFDD"/>
    </w:rPr>
  </w:style>
  <w:style w:type="character" w:styleId="FollowedHyperlink">
    <w:name w:val="FollowedHyperlink"/>
    <w:basedOn w:val="DefaultParagraphFont"/>
    <w:uiPriority w:val="99"/>
    <w:semiHidden/>
    <w:unhideWhenUsed/>
    <w:rsid w:val="00E779F7"/>
    <w:rPr>
      <w:color w:val="954F72" w:themeColor="followedHyperlink"/>
      <w:u w:val="single"/>
    </w:rPr>
  </w:style>
  <w:style w:type="character" w:styleId="CommentReference">
    <w:name w:val="annotation reference"/>
    <w:basedOn w:val="DefaultParagraphFont"/>
    <w:uiPriority w:val="99"/>
    <w:semiHidden/>
    <w:unhideWhenUsed/>
    <w:rsid w:val="00C35989"/>
    <w:rPr>
      <w:sz w:val="16"/>
      <w:szCs w:val="16"/>
    </w:rPr>
  </w:style>
  <w:style w:type="paragraph" w:styleId="CommentText">
    <w:name w:val="annotation text"/>
    <w:basedOn w:val="Normal"/>
    <w:link w:val="CommentTextChar"/>
    <w:uiPriority w:val="99"/>
    <w:unhideWhenUsed/>
    <w:rsid w:val="00C35989"/>
    <w:rPr>
      <w:sz w:val="20"/>
      <w:szCs w:val="20"/>
    </w:rPr>
  </w:style>
  <w:style w:type="character" w:customStyle="1" w:styleId="CommentTextChar">
    <w:name w:val="Comment Text Char"/>
    <w:basedOn w:val="DefaultParagraphFont"/>
    <w:link w:val="CommentText"/>
    <w:uiPriority w:val="99"/>
    <w:rsid w:val="00C35989"/>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C35989"/>
    <w:rPr>
      <w:b/>
      <w:bCs/>
    </w:rPr>
  </w:style>
  <w:style w:type="character" w:customStyle="1" w:styleId="CommentSubjectChar">
    <w:name w:val="Comment Subject Char"/>
    <w:basedOn w:val="CommentTextChar"/>
    <w:link w:val="CommentSubject"/>
    <w:uiPriority w:val="99"/>
    <w:semiHidden/>
    <w:rsid w:val="00C35989"/>
    <w:rPr>
      <w:b/>
      <w:bCs/>
      <w:color w:val="595959" w:themeColor="text1" w:themeTint="A6"/>
      <w:sz w:val="20"/>
      <w:szCs w:val="20"/>
    </w:rPr>
  </w:style>
  <w:style w:type="paragraph" w:styleId="NoSpacing">
    <w:name w:val="No Spacing"/>
    <w:uiPriority w:val="1"/>
    <w:qFormat/>
    <w:rsid w:val="00E65408"/>
    <w:rPr>
      <w:color w:val="595959" w:themeColor="text1" w:themeTint="A6"/>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6189">
      <w:bodyDiv w:val="1"/>
      <w:marLeft w:val="0"/>
      <w:marRight w:val="0"/>
      <w:marTop w:val="0"/>
      <w:marBottom w:val="0"/>
      <w:divBdr>
        <w:top w:val="none" w:sz="0" w:space="0" w:color="auto"/>
        <w:left w:val="none" w:sz="0" w:space="0" w:color="auto"/>
        <w:bottom w:val="none" w:sz="0" w:space="0" w:color="auto"/>
        <w:right w:val="none" w:sz="0" w:space="0" w:color="auto"/>
      </w:divBdr>
    </w:div>
    <w:div w:id="539519057">
      <w:bodyDiv w:val="1"/>
      <w:marLeft w:val="0"/>
      <w:marRight w:val="0"/>
      <w:marTop w:val="0"/>
      <w:marBottom w:val="0"/>
      <w:divBdr>
        <w:top w:val="none" w:sz="0" w:space="0" w:color="auto"/>
        <w:left w:val="none" w:sz="0" w:space="0" w:color="auto"/>
        <w:bottom w:val="none" w:sz="0" w:space="0" w:color="auto"/>
        <w:right w:val="none" w:sz="0" w:space="0" w:color="auto"/>
      </w:divBdr>
    </w:div>
    <w:div w:id="684483981">
      <w:bodyDiv w:val="1"/>
      <w:marLeft w:val="0"/>
      <w:marRight w:val="0"/>
      <w:marTop w:val="0"/>
      <w:marBottom w:val="0"/>
      <w:divBdr>
        <w:top w:val="none" w:sz="0" w:space="0" w:color="auto"/>
        <w:left w:val="none" w:sz="0" w:space="0" w:color="auto"/>
        <w:bottom w:val="none" w:sz="0" w:space="0" w:color="auto"/>
        <w:right w:val="none" w:sz="0" w:space="0" w:color="auto"/>
      </w:divBdr>
    </w:div>
    <w:div w:id="828519282">
      <w:bodyDiv w:val="1"/>
      <w:marLeft w:val="0"/>
      <w:marRight w:val="0"/>
      <w:marTop w:val="0"/>
      <w:marBottom w:val="0"/>
      <w:divBdr>
        <w:top w:val="none" w:sz="0" w:space="0" w:color="auto"/>
        <w:left w:val="none" w:sz="0" w:space="0" w:color="auto"/>
        <w:bottom w:val="none" w:sz="0" w:space="0" w:color="auto"/>
        <w:right w:val="none" w:sz="0" w:space="0" w:color="auto"/>
      </w:divBdr>
    </w:div>
    <w:div w:id="836001998">
      <w:bodyDiv w:val="1"/>
      <w:marLeft w:val="0"/>
      <w:marRight w:val="0"/>
      <w:marTop w:val="0"/>
      <w:marBottom w:val="0"/>
      <w:divBdr>
        <w:top w:val="none" w:sz="0" w:space="0" w:color="auto"/>
        <w:left w:val="none" w:sz="0" w:space="0" w:color="auto"/>
        <w:bottom w:val="none" w:sz="0" w:space="0" w:color="auto"/>
        <w:right w:val="none" w:sz="0" w:space="0" w:color="auto"/>
      </w:divBdr>
    </w:div>
    <w:div w:id="843595233">
      <w:bodyDiv w:val="1"/>
      <w:marLeft w:val="0"/>
      <w:marRight w:val="0"/>
      <w:marTop w:val="0"/>
      <w:marBottom w:val="0"/>
      <w:divBdr>
        <w:top w:val="none" w:sz="0" w:space="0" w:color="auto"/>
        <w:left w:val="none" w:sz="0" w:space="0" w:color="auto"/>
        <w:bottom w:val="none" w:sz="0" w:space="0" w:color="auto"/>
        <w:right w:val="none" w:sz="0" w:space="0" w:color="auto"/>
      </w:divBdr>
    </w:div>
    <w:div w:id="859123356">
      <w:bodyDiv w:val="1"/>
      <w:marLeft w:val="0"/>
      <w:marRight w:val="0"/>
      <w:marTop w:val="0"/>
      <w:marBottom w:val="0"/>
      <w:divBdr>
        <w:top w:val="none" w:sz="0" w:space="0" w:color="auto"/>
        <w:left w:val="none" w:sz="0" w:space="0" w:color="auto"/>
        <w:bottom w:val="none" w:sz="0" w:space="0" w:color="auto"/>
        <w:right w:val="none" w:sz="0" w:space="0" w:color="auto"/>
      </w:divBdr>
    </w:div>
    <w:div w:id="923680916">
      <w:bodyDiv w:val="1"/>
      <w:marLeft w:val="0"/>
      <w:marRight w:val="0"/>
      <w:marTop w:val="0"/>
      <w:marBottom w:val="0"/>
      <w:divBdr>
        <w:top w:val="none" w:sz="0" w:space="0" w:color="auto"/>
        <w:left w:val="none" w:sz="0" w:space="0" w:color="auto"/>
        <w:bottom w:val="none" w:sz="0" w:space="0" w:color="auto"/>
        <w:right w:val="none" w:sz="0" w:space="0" w:color="auto"/>
      </w:divBdr>
    </w:div>
    <w:div w:id="937101393">
      <w:bodyDiv w:val="1"/>
      <w:marLeft w:val="0"/>
      <w:marRight w:val="0"/>
      <w:marTop w:val="0"/>
      <w:marBottom w:val="0"/>
      <w:divBdr>
        <w:top w:val="none" w:sz="0" w:space="0" w:color="auto"/>
        <w:left w:val="none" w:sz="0" w:space="0" w:color="auto"/>
        <w:bottom w:val="none" w:sz="0" w:space="0" w:color="auto"/>
        <w:right w:val="none" w:sz="0" w:space="0" w:color="auto"/>
      </w:divBdr>
    </w:div>
    <w:div w:id="1180239463">
      <w:bodyDiv w:val="1"/>
      <w:marLeft w:val="0"/>
      <w:marRight w:val="0"/>
      <w:marTop w:val="0"/>
      <w:marBottom w:val="0"/>
      <w:divBdr>
        <w:top w:val="none" w:sz="0" w:space="0" w:color="auto"/>
        <w:left w:val="none" w:sz="0" w:space="0" w:color="auto"/>
        <w:bottom w:val="none" w:sz="0" w:space="0" w:color="auto"/>
        <w:right w:val="none" w:sz="0" w:space="0" w:color="auto"/>
      </w:divBdr>
    </w:div>
    <w:div w:id="1248031885">
      <w:bodyDiv w:val="1"/>
      <w:marLeft w:val="0"/>
      <w:marRight w:val="0"/>
      <w:marTop w:val="0"/>
      <w:marBottom w:val="0"/>
      <w:divBdr>
        <w:top w:val="none" w:sz="0" w:space="0" w:color="auto"/>
        <w:left w:val="none" w:sz="0" w:space="0" w:color="auto"/>
        <w:bottom w:val="none" w:sz="0" w:space="0" w:color="auto"/>
        <w:right w:val="none" w:sz="0" w:space="0" w:color="auto"/>
      </w:divBdr>
    </w:div>
    <w:div w:id="1609506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orporateapps.gsa.gov/gsa-olu/"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gif"/><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microsoft.com/office/2016/09/relationships/commentsIds" Target="commentsId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7.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gsa.csod.com/" TargetMode="External"/><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3.png"/><Relationship Id="rId28" Type="http://schemas.microsoft.com/office/2011/relationships/commentsExtended" Target="commentsExtended.xml"/><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128\OneDrive%20-%20eSkillz%20Corp\General%20Services%20Administration%20(GSA)\T&amp;M%20Support\Job%20Aids\GSA_Job%20Ai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5A2967FC7EF341BCC5B6633E83E5AC" ma:contentTypeVersion="13" ma:contentTypeDescription="Create a new document." ma:contentTypeScope="" ma:versionID="ab38c807aa1d7897a42455bb9d4c2275">
  <xsd:schema xmlns:xsd="http://www.w3.org/2001/XMLSchema" xmlns:xs="http://www.w3.org/2001/XMLSchema" xmlns:p="http://schemas.microsoft.com/office/2006/metadata/properties" xmlns:ns2="efd66e43-fa82-4980-8a12-c832dc97744c" xmlns:ns3="805e2526-ec4a-4f23-9b3f-85241bbdcb69" targetNamespace="http://schemas.microsoft.com/office/2006/metadata/properties" ma:root="true" ma:fieldsID="eab2938953a235a7862cbfb6921efb87" ns2:_="" ns3:_="">
    <xsd:import namespace="efd66e43-fa82-4980-8a12-c832dc97744c"/>
    <xsd:import namespace="805e2526-ec4a-4f23-9b3f-85241bbdcb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d66e43-fa82-4980-8a12-c832dc977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Status" ma:index="20" nillable="true" ma:displayName="Status" ma:format="Dropdown" ma:internalName="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e2526-ec4a-4f23-9b3f-85241bbdcb6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805e2526-ec4a-4f23-9b3f-85241bbdcb69">
      <UserInfo>
        <DisplayName>Jenna Narey</DisplayName>
        <AccountId>42</AccountId>
        <AccountType/>
      </UserInfo>
      <UserInfo>
        <DisplayName>Nicole Crubaugh</DisplayName>
        <AccountId>49</AccountId>
        <AccountType/>
      </UserInfo>
      <UserInfo>
        <DisplayName>Nicole Holderfield</DisplayName>
        <AccountId>33</AccountId>
        <AccountType/>
      </UserInfo>
    </SharedWithUsers>
    <Status xmlns="efd66e43-fa82-4980-8a12-c832dc97744c" xsi:nil="true"/>
  </documentManagement>
</p:properties>
</file>

<file path=customXml/itemProps1.xml><?xml version="1.0" encoding="utf-8"?>
<ds:datastoreItem xmlns:ds="http://schemas.openxmlformats.org/officeDocument/2006/customXml" ds:itemID="{38EEB7F2-B026-4725-942A-BB9A340FC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d66e43-fa82-4980-8a12-c832dc97744c"/>
    <ds:schemaRef ds:uri="805e2526-ec4a-4f23-9b3f-85241bbdcb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1F2D9-1F7C-4B8C-B069-EF0132AE034D}">
  <ds:schemaRefs>
    <ds:schemaRef ds:uri="http://schemas.microsoft.com/sharepoint/v3/contenttype/forms"/>
  </ds:schemaRefs>
</ds:datastoreItem>
</file>

<file path=customXml/itemProps3.xml><?xml version="1.0" encoding="utf-8"?>
<ds:datastoreItem xmlns:ds="http://schemas.openxmlformats.org/officeDocument/2006/customXml" ds:itemID="{AF23D2C9-0D30-4C18-82EE-2F59C52A6A61}">
  <ds:schemaRefs>
    <ds:schemaRef ds:uri="http://schemas.openxmlformats.org/officeDocument/2006/bibliography"/>
  </ds:schemaRefs>
</ds:datastoreItem>
</file>

<file path=customXml/itemProps4.xml><?xml version="1.0" encoding="utf-8"?>
<ds:datastoreItem xmlns:ds="http://schemas.openxmlformats.org/officeDocument/2006/customXml" ds:itemID="{73B04C5E-6612-4BB5-AB2D-2C4EBE32DD22}">
  <ds:schemaRefs>
    <ds:schemaRef ds:uri="http://schemas.microsoft.com/office/2006/metadata/properties"/>
    <ds:schemaRef ds:uri="http://schemas.microsoft.com/office/infopath/2007/PartnerControls"/>
    <ds:schemaRef ds:uri="805e2526-ec4a-4f23-9b3f-85241bbdcb69"/>
    <ds:schemaRef ds:uri="efd66e43-fa82-4980-8a12-c832dc97744c"/>
  </ds:schemaRefs>
</ds:datastoreItem>
</file>

<file path=docProps/app.xml><?xml version="1.0" encoding="utf-8"?>
<Properties xmlns="http://schemas.openxmlformats.org/officeDocument/2006/extended-properties" xmlns:vt="http://schemas.openxmlformats.org/officeDocument/2006/docPropsVTypes">
  <Template>GSA_Job Aid TEMPLATE</Template>
  <TotalTime>422</TotalTime>
  <Pages>20</Pages>
  <Words>2753</Words>
  <Characters>15696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University Supervisor Job Aid - Navigation</dc:title>
  <dc:subject/>
  <dc:creator>Sara</dc:creator>
  <cp:keywords>Job Aid;Supervisor;Navigation;Online University</cp:keywords>
  <dc:description/>
  <cp:lastModifiedBy>Nicole Holderfield</cp:lastModifiedBy>
  <cp:revision>217</cp:revision>
  <cp:lastPrinted>2022-05-06T16:56:00Z</cp:lastPrinted>
  <dcterms:created xsi:type="dcterms:W3CDTF">2022-04-12T16:13:00Z</dcterms:created>
  <dcterms:modified xsi:type="dcterms:W3CDTF">2022-05-06T16:57:00Z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0x010100BE5A2967FC7EF341BCC5B6633E83E5AC</vt:lpwstr>
  </property>
  <property fmtid="{D5CDD505-2E9C-101B-9397-08002B2CF9AE}" pid="3" name="Order">
    <vt:r8>7600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dlc_DocIdItemGuid">
    <vt:lpwstr>b45b0397-514e-4ccb-9344-92bc25eb565c</vt:lpwstr>
  </property>
  <property fmtid="{D5CDD505-2E9C-101B-9397-08002B2CF9AE}" pid="9" name="AuthorIds_UIVersion_2560">
    <vt:lpwstr>23,49</vt:lpwstr>
  </property>
</Properties>
</file>